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5C1E" w14:textId="77777777" w:rsidR="00F2040C" w:rsidRPr="005A4E31" w:rsidRDefault="00F2040C" w:rsidP="00F2040C">
      <w:pPr>
        <w:jc w:val="both"/>
        <w:rPr>
          <w:rFonts w:ascii="Trebuchet MS" w:hAnsi="Trebuchet MS" w:cs="Arial"/>
          <w:sz w:val="22"/>
          <w:szCs w:val="22"/>
        </w:rPr>
      </w:pPr>
    </w:p>
    <w:p w14:paraId="3A889CBA" w14:textId="77777777" w:rsidR="002A5B3C" w:rsidRPr="005A4E31" w:rsidRDefault="002A5B3C" w:rsidP="00F2040C">
      <w:pPr>
        <w:jc w:val="both"/>
        <w:rPr>
          <w:rFonts w:ascii="Trebuchet MS" w:hAnsi="Trebuchet MS" w:cs="Arial"/>
          <w:sz w:val="22"/>
          <w:szCs w:val="22"/>
        </w:rPr>
      </w:pPr>
    </w:p>
    <w:p w14:paraId="25F15D65" w14:textId="77777777" w:rsidR="002A5B3C" w:rsidRPr="005A4E31" w:rsidRDefault="002A5B3C" w:rsidP="00F2040C">
      <w:pPr>
        <w:jc w:val="both"/>
        <w:rPr>
          <w:rFonts w:ascii="Trebuchet MS" w:hAnsi="Trebuchet MS" w:cs="Arial"/>
          <w:sz w:val="22"/>
          <w:szCs w:val="22"/>
        </w:rPr>
      </w:pPr>
    </w:p>
    <w:p w14:paraId="77246F03" w14:textId="59B3EF1A" w:rsidR="00725C38" w:rsidRDefault="00725C38" w:rsidP="00F2040C">
      <w:pPr>
        <w:jc w:val="both"/>
        <w:rPr>
          <w:rFonts w:ascii="Trebuchet MS" w:hAnsi="Trebuchet MS" w:cs="Arial"/>
          <w:sz w:val="22"/>
          <w:szCs w:val="22"/>
        </w:rPr>
      </w:pPr>
    </w:p>
    <w:p w14:paraId="66E8932E" w14:textId="03634AA5" w:rsidR="00004AF8" w:rsidRDefault="00004AF8" w:rsidP="00F2040C">
      <w:pPr>
        <w:jc w:val="both"/>
        <w:rPr>
          <w:rFonts w:ascii="Trebuchet MS" w:hAnsi="Trebuchet MS" w:cs="Arial"/>
          <w:sz w:val="22"/>
          <w:szCs w:val="22"/>
        </w:rPr>
      </w:pPr>
    </w:p>
    <w:p w14:paraId="133343E2" w14:textId="77777777" w:rsidR="00004AF8" w:rsidRPr="005A4E31" w:rsidRDefault="00004AF8" w:rsidP="00F2040C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C35DCB" w:rsidRPr="005A4E31" w14:paraId="1FFDFCFC" w14:textId="77777777" w:rsidTr="00480C66">
        <w:trPr>
          <w:trHeight w:val="944"/>
        </w:trPr>
        <w:tc>
          <w:tcPr>
            <w:tcW w:w="10065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14:paraId="2E9B5404" w14:textId="7C848E60" w:rsidR="00B63A92" w:rsidRPr="00D51D7F" w:rsidRDefault="00AB7097" w:rsidP="00B63A92">
            <w:pPr>
              <w:jc w:val="center"/>
              <w:rPr>
                <w:rFonts w:ascii="Trebuchet MS" w:hAnsi="Trebuchet MS" w:cs="Arial"/>
                <w:b/>
              </w:rPr>
            </w:pPr>
            <w:r w:rsidRPr="005A4E31">
              <w:rPr>
                <w:rFonts w:ascii="Trebuchet MS" w:hAnsi="Trebuchet MS"/>
                <w:b/>
                <w:sz w:val="22"/>
                <w:szCs w:val="22"/>
              </w:rPr>
              <w:t xml:space="preserve">   </w:t>
            </w:r>
            <w:r w:rsidR="00205516">
              <w:rPr>
                <w:rFonts w:ascii="Trebuchet MS" w:hAnsi="Trebuchet MS"/>
                <w:b/>
                <w:sz w:val="22"/>
                <w:szCs w:val="22"/>
              </w:rPr>
              <w:t xml:space="preserve">FULL </w:t>
            </w:r>
            <w:r w:rsidR="007C4DE6" w:rsidRPr="00D51D7F">
              <w:rPr>
                <w:rFonts w:ascii="Trebuchet MS" w:hAnsi="Trebuchet MS" w:cs="Arial"/>
                <w:b/>
              </w:rPr>
              <w:t>PROFESSOR</w:t>
            </w:r>
          </w:p>
          <w:p w14:paraId="17F2DC19" w14:textId="4CABE138" w:rsidR="00561D83" w:rsidRDefault="00561D83" w:rsidP="00B63A92">
            <w:pPr>
              <w:jc w:val="center"/>
              <w:rPr>
                <w:rFonts w:ascii="Trebuchet MS" w:hAnsi="Trebuchet MS" w:cs="Arial"/>
                <w:b/>
              </w:rPr>
            </w:pPr>
            <w:r w:rsidRPr="00D51D7F">
              <w:rPr>
                <w:rFonts w:ascii="Trebuchet MS" w:hAnsi="Trebuchet MS" w:cs="Arial"/>
                <w:b/>
              </w:rPr>
              <w:t xml:space="preserve">DEPARTMENT OF </w:t>
            </w:r>
            <w:r w:rsidR="00951909" w:rsidRPr="00D51D7F">
              <w:rPr>
                <w:rFonts w:ascii="Trebuchet MS" w:hAnsi="Trebuchet MS" w:cs="Arial"/>
                <w:b/>
              </w:rPr>
              <w:t>NATURE CONSERVATION</w:t>
            </w:r>
          </w:p>
          <w:p w14:paraId="78EC1242" w14:textId="7534AFAA" w:rsidR="005F7195" w:rsidRPr="00D51D7F" w:rsidRDefault="005F7195" w:rsidP="00B63A92">
            <w:pPr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FACULTY OF SCIENCE</w:t>
            </w:r>
          </w:p>
          <w:p w14:paraId="5AF258DD" w14:textId="362C208E" w:rsidR="00EB01FE" w:rsidRPr="00D51D7F" w:rsidRDefault="00130018" w:rsidP="00B63A92">
            <w:pPr>
              <w:jc w:val="center"/>
              <w:rPr>
                <w:rFonts w:ascii="Trebuchet MS" w:hAnsi="Trebuchet MS" w:cs="Arial"/>
                <w:b/>
              </w:rPr>
            </w:pPr>
            <w:r w:rsidRPr="00D51D7F">
              <w:rPr>
                <w:rFonts w:ascii="Trebuchet MS" w:hAnsi="Trebuchet MS" w:cs="Arial"/>
                <w:b/>
              </w:rPr>
              <w:t>PRETORIA</w:t>
            </w:r>
            <w:r w:rsidR="00616D75" w:rsidRPr="00D51D7F">
              <w:rPr>
                <w:rFonts w:ascii="Trebuchet MS" w:hAnsi="Trebuchet MS" w:cs="Arial"/>
                <w:b/>
              </w:rPr>
              <w:t xml:space="preserve"> CAMPUS</w:t>
            </w:r>
          </w:p>
          <w:p w14:paraId="0325E4F3" w14:textId="77777777" w:rsidR="001D51B6" w:rsidRDefault="007C4DE6" w:rsidP="00643429">
            <w:pPr>
              <w:jc w:val="center"/>
              <w:rPr>
                <w:rFonts w:ascii="Trebuchet MS" w:hAnsi="Trebuchet MS" w:cs="Arial"/>
                <w:b/>
              </w:rPr>
            </w:pPr>
            <w:r w:rsidRPr="00D51D7F">
              <w:rPr>
                <w:rFonts w:ascii="Trebuchet MS" w:hAnsi="Trebuchet MS" w:cs="Arial"/>
                <w:b/>
              </w:rPr>
              <w:t xml:space="preserve">POST LEVEL </w:t>
            </w:r>
            <w:r w:rsidR="00EC107D">
              <w:rPr>
                <w:rFonts w:ascii="Trebuchet MS" w:hAnsi="Trebuchet MS" w:cs="Arial"/>
                <w:b/>
              </w:rPr>
              <w:t>0</w:t>
            </w:r>
            <w:r w:rsidRPr="00D51D7F">
              <w:rPr>
                <w:rFonts w:ascii="Trebuchet MS" w:hAnsi="Trebuchet MS" w:cs="Arial"/>
                <w:b/>
              </w:rPr>
              <w:t>5</w:t>
            </w:r>
          </w:p>
          <w:p w14:paraId="48B9EE76" w14:textId="52DAC677" w:rsidR="006D771E" w:rsidRPr="006D771E" w:rsidRDefault="006D771E" w:rsidP="006D771E">
            <w:pPr>
              <w:jc w:val="center"/>
              <w:rPr>
                <w:rFonts w:ascii="Trebuchet MS" w:hAnsi="Trebuchet MS" w:cs="Arial"/>
                <w:b/>
              </w:rPr>
            </w:pPr>
            <w:r w:rsidRPr="00D51D7F">
              <w:rPr>
                <w:rFonts w:ascii="Trebuchet MS" w:hAnsi="Trebuchet MS" w:cs="Arial"/>
                <w:b/>
              </w:rPr>
              <w:t xml:space="preserve">REF. </w:t>
            </w:r>
            <w:r w:rsidR="00141AE3">
              <w:rPr>
                <w:rFonts w:ascii="Trebuchet MS" w:hAnsi="Trebuchet MS" w:cs="Arial"/>
                <w:b/>
              </w:rPr>
              <w:t>25/37</w:t>
            </w:r>
          </w:p>
        </w:tc>
      </w:tr>
    </w:tbl>
    <w:p w14:paraId="3AF81114" w14:textId="77777777" w:rsidR="00004AF8" w:rsidRDefault="00004AF8" w:rsidP="005A4E31">
      <w:pPr>
        <w:jc w:val="both"/>
        <w:rPr>
          <w:rFonts w:ascii="Trebuchet MS" w:hAnsi="Trebuchet MS" w:cs="Arial"/>
          <w:sz w:val="22"/>
          <w:szCs w:val="22"/>
        </w:rPr>
      </w:pPr>
    </w:p>
    <w:p w14:paraId="6DDF1A66" w14:textId="78BDB227" w:rsidR="001F5052" w:rsidRDefault="001F5052" w:rsidP="005A4E31">
      <w:pPr>
        <w:jc w:val="both"/>
        <w:rPr>
          <w:rFonts w:ascii="Trebuchet MS" w:hAnsi="Trebuchet MS" w:cs="Arial"/>
          <w:sz w:val="22"/>
          <w:szCs w:val="22"/>
        </w:rPr>
      </w:pPr>
      <w:r w:rsidRPr="005A4E31">
        <w:rPr>
          <w:rFonts w:ascii="Trebuchet MS" w:hAnsi="Trebuchet MS" w:cs="Arial"/>
          <w:sz w:val="22"/>
          <w:szCs w:val="22"/>
        </w:rPr>
        <w:t xml:space="preserve">The </w:t>
      </w:r>
      <w:r w:rsidR="007C4DE6" w:rsidRPr="005A4E31">
        <w:rPr>
          <w:rFonts w:ascii="Trebuchet MS" w:hAnsi="Trebuchet MS" w:cs="Arial"/>
          <w:sz w:val="22"/>
          <w:szCs w:val="22"/>
        </w:rPr>
        <w:t>D</w:t>
      </w:r>
      <w:r w:rsidRPr="005A4E31">
        <w:rPr>
          <w:rFonts w:ascii="Trebuchet MS" w:hAnsi="Trebuchet MS" w:cs="Arial"/>
          <w:sz w:val="22"/>
          <w:szCs w:val="22"/>
        </w:rPr>
        <w:t xml:space="preserve">epartment of </w:t>
      </w:r>
      <w:r w:rsidR="00951909" w:rsidRPr="005A4E31">
        <w:rPr>
          <w:rFonts w:ascii="Trebuchet MS" w:hAnsi="Trebuchet MS" w:cs="Arial"/>
          <w:sz w:val="22"/>
          <w:szCs w:val="22"/>
        </w:rPr>
        <w:t>Nature Conservation</w:t>
      </w:r>
      <w:r w:rsidRPr="005A4E31">
        <w:rPr>
          <w:rFonts w:ascii="Trebuchet MS" w:hAnsi="Trebuchet MS" w:cs="Arial"/>
          <w:sz w:val="22"/>
          <w:szCs w:val="22"/>
        </w:rPr>
        <w:t xml:space="preserve"> </w:t>
      </w:r>
      <w:r w:rsidR="007C4DE6" w:rsidRPr="005A4E31">
        <w:rPr>
          <w:rFonts w:ascii="Trebuchet MS" w:hAnsi="Trebuchet MS" w:cs="Arial"/>
          <w:sz w:val="22"/>
          <w:szCs w:val="22"/>
        </w:rPr>
        <w:t xml:space="preserve">in the Faculty of Science has a permanent position </w:t>
      </w:r>
      <w:proofErr w:type="gramStart"/>
      <w:r w:rsidR="007C4DE6" w:rsidRPr="005A4E31">
        <w:rPr>
          <w:rFonts w:ascii="Trebuchet MS" w:hAnsi="Trebuchet MS" w:cs="Arial"/>
          <w:sz w:val="22"/>
          <w:szCs w:val="22"/>
        </w:rPr>
        <w:t>of</w:t>
      </w:r>
      <w:proofErr w:type="gramEnd"/>
      <w:r w:rsidR="007C4DE6" w:rsidRPr="005A4E31">
        <w:rPr>
          <w:rFonts w:ascii="Trebuchet MS" w:hAnsi="Trebuchet MS" w:cs="Arial"/>
          <w:sz w:val="22"/>
          <w:szCs w:val="22"/>
        </w:rPr>
        <w:t xml:space="preserve"> </w:t>
      </w:r>
      <w:r w:rsidR="00205516">
        <w:rPr>
          <w:rFonts w:ascii="Trebuchet MS" w:hAnsi="Trebuchet MS" w:cs="Arial"/>
          <w:sz w:val="22"/>
          <w:szCs w:val="22"/>
        </w:rPr>
        <w:t xml:space="preserve">Full </w:t>
      </w:r>
      <w:r w:rsidR="007C4DE6" w:rsidRPr="005A4E31">
        <w:rPr>
          <w:rFonts w:ascii="Trebuchet MS" w:hAnsi="Trebuchet MS" w:cs="Arial"/>
          <w:sz w:val="22"/>
          <w:szCs w:val="22"/>
        </w:rPr>
        <w:t xml:space="preserve">Professor at the </w:t>
      </w:r>
      <w:r w:rsidR="008411CD">
        <w:rPr>
          <w:rFonts w:ascii="Trebuchet MS" w:hAnsi="Trebuchet MS" w:cs="Arial"/>
          <w:sz w:val="22"/>
          <w:szCs w:val="22"/>
        </w:rPr>
        <w:t xml:space="preserve">TUT </w:t>
      </w:r>
      <w:r w:rsidR="007C4DE6" w:rsidRPr="005A4E31">
        <w:rPr>
          <w:rFonts w:ascii="Trebuchet MS" w:hAnsi="Trebuchet MS" w:cs="Arial"/>
          <w:sz w:val="22"/>
          <w:szCs w:val="22"/>
        </w:rPr>
        <w:t xml:space="preserve">Pretoria Campus. </w:t>
      </w:r>
    </w:p>
    <w:p w14:paraId="1FA1C93F" w14:textId="77777777" w:rsidR="007C4DE6" w:rsidRPr="005A4E31" w:rsidRDefault="007C4DE6" w:rsidP="007C4DE6">
      <w:pPr>
        <w:jc w:val="both"/>
        <w:rPr>
          <w:rFonts w:ascii="Trebuchet MS" w:hAnsi="Trebuchet MS" w:cs="Arial"/>
          <w:caps/>
          <w:sz w:val="22"/>
          <w:szCs w:val="22"/>
        </w:rPr>
      </w:pPr>
    </w:p>
    <w:p w14:paraId="3A79823A" w14:textId="336A405D" w:rsidR="007C4DE6" w:rsidRPr="005A4E31" w:rsidRDefault="00004AF8" w:rsidP="007C4DE6">
      <w:pPr>
        <w:jc w:val="both"/>
        <w:rPr>
          <w:rFonts w:ascii="Trebuchet MS" w:hAnsi="Trebuchet MS" w:cs="Arial"/>
          <w:b/>
          <w:bCs/>
          <w:caps/>
          <w:sz w:val="22"/>
          <w:szCs w:val="22"/>
        </w:rPr>
      </w:pPr>
      <w:r w:rsidRPr="00004AF8">
        <w:rPr>
          <w:rFonts w:ascii="Trebuchet MS" w:hAnsi="Trebuchet MS" w:cs="Arial"/>
          <w:b/>
          <w:bCs/>
          <w:caps/>
          <w:sz w:val="22"/>
          <w:szCs w:val="22"/>
        </w:rPr>
        <w:t>Key performance areas/Core functions</w:t>
      </w:r>
    </w:p>
    <w:p w14:paraId="6285CE46" w14:textId="77777777" w:rsidR="007C4DE6" w:rsidRPr="005A4E31" w:rsidRDefault="007C4DE6" w:rsidP="007C4DE6">
      <w:pPr>
        <w:jc w:val="both"/>
        <w:rPr>
          <w:rFonts w:ascii="Trebuchet MS" w:hAnsi="Trebuchet MS" w:cs="Arial"/>
          <w:sz w:val="22"/>
          <w:szCs w:val="22"/>
        </w:rPr>
      </w:pPr>
    </w:p>
    <w:p w14:paraId="6E580410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Provide academic leadership and mentor junior academic staff in research, innovation, and teaching &amp; learning.</w:t>
      </w:r>
    </w:p>
    <w:p w14:paraId="41A0DE49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Supervise master's and doctoral students to successful completion; a proven record of graduating doctoral students is essential.</w:t>
      </w:r>
    </w:p>
    <w:p w14:paraId="537C75C1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Maintain a sustained and high-impact record of research publications in DHET-accredited peer-reviewed journals.</w:t>
      </w:r>
    </w:p>
    <w:p w14:paraId="68BE41C8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Attract external funding for research and generate third-stream income through contracts and innovation.</w:t>
      </w:r>
    </w:p>
    <w:p w14:paraId="65EE793C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Generate considerable peer-reviewed outputs, which may include patents, prototypes, and other high-value outcomes.</w:t>
      </w:r>
    </w:p>
    <w:p w14:paraId="08ADDC00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Play a leading role in developing and revising the curriculum in collaboration with industry and stakeholders, aligned with the department's strategic vision.</w:t>
      </w:r>
    </w:p>
    <w:p w14:paraId="10DDA061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Provide leadership in curriculum design, development, and implementation.</w:t>
      </w:r>
    </w:p>
    <w:p w14:paraId="215E5B71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Participate in and provide administrative leadership in departmental, faculty, and institutional committees.</w:t>
      </w:r>
    </w:p>
    <w:p w14:paraId="3BE6CC5A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Liaise with industry and other stakeholders regarding research and community engagement projects.</w:t>
      </w:r>
    </w:p>
    <w:p w14:paraId="203A6B6B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Develop learning material, integrate appropriate technology in teaching and learning, and deliver high-quality lectures.</w:t>
      </w:r>
    </w:p>
    <w:p w14:paraId="7C37AFB9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Assess student learning outcomes using appropriate methods in line with TUT Policy.</w:t>
      </w:r>
    </w:p>
    <w:p w14:paraId="7F5D53D3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Conduct student consultation and engagements.</w:t>
      </w:r>
    </w:p>
    <w:p w14:paraId="3A65BD2A" w14:textId="77777777" w:rsidR="00004AF8" w:rsidRPr="00004AF8" w:rsidRDefault="00004AF8" w:rsidP="00004AF8">
      <w:pPr>
        <w:pStyle w:val="ListParagraph"/>
        <w:numPr>
          <w:ilvl w:val="0"/>
          <w:numId w:val="23"/>
        </w:numPr>
        <w:jc w:val="both"/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Any other reasonable duties as assigned by the Department.</w:t>
      </w:r>
    </w:p>
    <w:p w14:paraId="18642AC8" w14:textId="77777777" w:rsidR="007C4DE6" w:rsidRPr="005A4E31" w:rsidRDefault="007C4DE6" w:rsidP="001F5052">
      <w:pPr>
        <w:jc w:val="both"/>
        <w:rPr>
          <w:rFonts w:ascii="Trebuchet MS" w:hAnsi="Trebuchet MS" w:cs="Arial"/>
          <w:sz w:val="22"/>
          <w:szCs w:val="22"/>
        </w:rPr>
      </w:pPr>
    </w:p>
    <w:p w14:paraId="30B4C986" w14:textId="77777777" w:rsidR="00004AF8" w:rsidRDefault="00004AF8">
      <w:pPr>
        <w:spacing w:after="200" w:line="276" w:lineRule="auto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br w:type="page"/>
      </w:r>
    </w:p>
    <w:p w14:paraId="032A3060" w14:textId="77777777" w:rsidR="00004AF8" w:rsidRDefault="00004AF8" w:rsidP="0091222F">
      <w:pPr>
        <w:rPr>
          <w:rFonts w:ascii="Trebuchet MS" w:hAnsi="Trebuchet MS" w:cs="Arial"/>
          <w:b/>
          <w:sz w:val="22"/>
          <w:szCs w:val="22"/>
        </w:rPr>
      </w:pPr>
    </w:p>
    <w:p w14:paraId="6CDBA450" w14:textId="77777777" w:rsidR="00004AF8" w:rsidRDefault="00004AF8" w:rsidP="0091222F">
      <w:pPr>
        <w:rPr>
          <w:rFonts w:ascii="Trebuchet MS" w:hAnsi="Trebuchet MS" w:cs="Arial"/>
          <w:b/>
          <w:sz w:val="22"/>
          <w:szCs w:val="22"/>
        </w:rPr>
      </w:pPr>
    </w:p>
    <w:p w14:paraId="22FE8D82" w14:textId="77777777" w:rsidR="00004AF8" w:rsidRDefault="00004AF8" w:rsidP="0091222F">
      <w:pPr>
        <w:rPr>
          <w:rFonts w:ascii="Trebuchet MS" w:hAnsi="Trebuchet MS" w:cs="Arial"/>
          <w:b/>
          <w:sz w:val="22"/>
          <w:szCs w:val="22"/>
        </w:rPr>
      </w:pPr>
    </w:p>
    <w:p w14:paraId="5CBE1B38" w14:textId="77777777" w:rsidR="00004AF8" w:rsidRDefault="00004AF8" w:rsidP="0091222F">
      <w:pPr>
        <w:rPr>
          <w:rFonts w:ascii="Trebuchet MS" w:hAnsi="Trebuchet MS" w:cs="Arial"/>
          <w:b/>
          <w:sz w:val="22"/>
          <w:szCs w:val="22"/>
        </w:rPr>
      </w:pPr>
    </w:p>
    <w:p w14:paraId="69D56E5F" w14:textId="77777777" w:rsidR="00004AF8" w:rsidRDefault="00004AF8" w:rsidP="0091222F">
      <w:pPr>
        <w:rPr>
          <w:rFonts w:ascii="Trebuchet MS" w:hAnsi="Trebuchet MS" w:cs="Arial"/>
          <w:b/>
          <w:sz w:val="22"/>
          <w:szCs w:val="22"/>
        </w:rPr>
      </w:pPr>
    </w:p>
    <w:p w14:paraId="5F40FD20" w14:textId="04271175" w:rsidR="0091222F" w:rsidRPr="005A4E31" w:rsidRDefault="0091319C" w:rsidP="0091222F">
      <w:pPr>
        <w:rPr>
          <w:rFonts w:ascii="Trebuchet MS" w:hAnsi="Trebuchet MS" w:cs="Arial"/>
          <w:b/>
          <w:sz w:val="22"/>
          <w:szCs w:val="22"/>
        </w:rPr>
      </w:pPr>
      <w:r w:rsidRPr="005A4E31">
        <w:rPr>
          <w:rFonts w:ascii="Trebuchet MS" w:hAnsi="Trebuchet MS" w:cs="Arial"/>
          <w:b/>
          <w:sz w:val="22"/>
          <w:szCs w:val="22"/>
        </w:rPr>
        <w:t>Minimum</w:t>
      </w:r>
      <w:r w:rsidR="0091222F" w:rsidRPr="005A4E31">
        <w:rPr>
          <w:rFonts w:ascii="Trebuchet MS" w:hAnsi="Trebuchet MS" w:cs="Arial"/>
          <w:b/>
          <w:sz w:val="22"/>
          <w:szCs w:val="22"/>
        </w:rPr>
        <w:t xml:space="preserve"> Requirements:</w:t>
      </w:r>
    </w:p>
    <w:p w14:paraId="5B3B9D00" w14:textId="77777777" w:rsidR="0091222F" w:rsidRPr="005A4E31" w:rsidRDefault="0091222F" w:rsidP="0091222F">
      <w:pPr>
        <w:rPr>
          <w:rFonts w:ascii="Trebuchet MS" w:hAnsi="Trebuchet MS" w:cs="Arial"/>
          <w:b/>
          <w:sz w:val="22"/>
          <w:szCs w:val="22"/>
        </w:rPr>
      </w:pPr>
    </w:p>
    <w:p w14:paraId="4DC096A3" w14:textId="77777777" w:rsidR="000238CE" w:rsidRPr="005A4E31" w:rsidRDefault="000238CE" w:rsidP="000238CE">
      <w:pPr>
        <w:rPr>
          <w:rFonts w:ascii="Trebuchet MS" w:hAnsi="Trebuchet MS" w:cs="Arial"/>
          <w:b/>
          <w:bCs/>
          <w:sz w:val="22"/>
          <w:szCs w:val="22"/>
        </w:rPr>
      </w:pPr>
      <w:r w:rsidRPr="005A4E31">
        <w:rPr>
          <w:rFonts w:ascii="Trebuchet MS" w:hAnsi="Trebuchet MS" w:cs="Arial"/>
          <w:b/>
          <w:bCs/>
          <w:sz w:val="22"/>
          <w:szCs w:val="22"/>
        </w:rPr>
        <w:t>Academic qualifications:</w:t>
      </w:r>
    </w:p>
    <w:p w14:paraId="0167139C" w14:textId="77777777" w:rsidR="000238CE" w:rsidRPr="005A4E31" w:rsidRDefault="000238CE" w:rsidP="000238CE">
      <w:pPr>
        <w:rPr>
          <w:rFonts w:ascii="Trebuchet MS" w:hAnsi="Trebuchet MS" w:cs="Arial"/>
          <w:sz w:val="22"/>
          <w:szCs w:val="22"/>
        </w:rPr>
      </w:pPr>
    </w:p>
    <w:p w14:paraId="77B24CEB" w14:textId="6321152F" w:rsidR="00004AF8" w:rsidRPr="00004AF8" w:rsidRDefault="00004AF8" w:rsidP="00004AF8">
      <w:pPr>
        <w:pStyle w:val="ListParagraph"/>
        <w:numPr>
          <w:ilvl w:val="0"/>
          <w:numId w:val="22"/>
        </w:numPr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>A Doctoral qualification (NQF level 10) in Nature Conservation, Wildlife Management, Zoology, Botany, Ecology, Conservation Biology.</w:t>
      </w:r>
    </w:p>
    <w:p w14:paraId="345F585B" w14:textId="77777777" w:rsidR="000238CE" w:rsidRPr="005A4E31" w:rsidRDefault="000238CE" w:rsidP="000238CE">
      <w:pPr>
        <w:rPr>
          <w:rFonts w:ascii="Trebuchet MS" w:hAnsi="Trebuchet MS" w:cs="Arial"/>
          <w:b/>
          <w:bCs/>
          <w:sz w:val="22"/>
          <w:szCs w:val="22"/>
        </w:rPr>
      </w:pPr>
    </w:p>
    <w:p w14:paraId="0101CBB8" w14:textId="46B97C26" w:rsidR="000238CE" w:rsidRPr="005A4E31" w:rsidRDefault="000238CE" w:rsidP="000238CE">
      <w:pPr>
        <w:rPr>
          <w:rFonts w:ascii="Trebuchet MS" w:hAnsi="Trebuchet MS" w:cs="Arial"/>
          <w:b/>
          <w:bCs/>
          <w:sz w:val="22"/>
          <w:szCs w:val="22"/>
        </w:rPr>
      </w:pPr>
      <w:r w:rsidRPr="005A4E31">
        <w:rPr>
          <w:rFonts w:ascii="Trebuchet MS" w:hAnsi="Trebuchet MS" w:cs="Arial"/>
          <w:b/>
          <w:bCs/>
          <w:sz w:val="22"/>
          <w:szCs w:val="22"/>
        </w:rPr>
        <w:t>Experience:</w:t>
      </w:r>
    </w:p>
    <w:p w14:paraId="3CF0F98E" w14:textId="77777777" w:rsidR="000238CE" w:rsidRPr="005A4E31" w:rsidRDefault="000238CE" w:rsidP="000238CE">
      <w:pPr>
        <w:rPr>
          <w:rFonts w:ascii="Trebuchet MS" w:hAnsi="Trebuchet MS" w:cs="Arial"/>
          <w:sz w:val="22"/>
          <w:szCs w:val="22"/>
        </w:rPr>
      </w:pPr>
    </w:p>
    <w:p w14:paraId="4A55255C" w14:textId="20862B5C" w:rsidR="00207246" w:rsidRDefault="000238CE" w:rsidP="00207246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207246">
        <w:rPr>
          <w:rFonts w:ascii="Trebuchet MS" w:hAnsi="Trebuchet MS" w:cs="Arial"/>
          <w:sz w:val="22"/>
          <w:szCs w:val="22"/>
        </w:rPr>
        <w:t xml:space="preserve">A proven record of </w:t>
      </w:r>
      <w:r w:rsidR="008E1D9F" w:rsidRPr="00207246">
        <w:rPr>
          <w:rFonts w:ascii="Trebuchet MS" w:hAnsi="Trebuchet MS" w:cs="Arial"/>
          <w:sz w:val="22"/>
          <w:szCs w:val="22"/>
        </w:rPr>
        <w:t>five (5)</w:t>
      </w:r>
      <w:r w:rsidRPr="00207246">
        <w:rPr>
          <w:rFonts w:ascii="Trebuchet MS" w:hAnsi="Trebuchet MS" w:cs="Arial"/>
          <w:sz w:val="22"/>
          <w:szCs w:val="22"/>
        </w:rPr>
        <w:t xml:space="preserve"> years teaching and research experience at a </w:t>
      </w:r>
      <w:r w:rsidR="00207246">
        <w:rPr>
          <w:rFonts w:ascii="Trebuchet MS" w:hAnsi="Trebuchet MS" w:cs="Arial"/>
          <w:sz w:val="22"/>
          <w:szCs w:val="22"/>
        </w:rPr>
        <w:t>tertiary institution</w:t>
      </w:r>
      <w:r w:rsidRPr="00207246">
        <w:rPr>
          <w:rFonts w:ascii="Trebuchet MS" w:hAnsi="Trebuchet MS" w:cs="Arial"/>
          <w:sz w:val="22"/>
          <w:szCs w:val="22"/>
        </w:rPr>
        <w:t xml:space="preserve"> </w:t>
      </w:r>
      <w:r w:rsidR="00207246" w:rsidRPr="00207246">
        <w:rPr>
          <w:rFonts w:ascii="Trebuchet MS" w:hAnsi="Trebuchet MS" w:cs="Arial"/>
          <w:sz w:val="22"/>
          <w:szCs w:val="22"/>
        </w:rPr>
        <w:t xml:space="preserve">and/or industry experience </w:t>
      </w:r>
    </w:p>
    <w:p w14:paraId="0DF3FC3D" w14:textId="77777777" w:rsidR="00D211C3" w:rsidRPr="00004AF8" w:rsidRDefault="00D211C3" w:rsidP="00D211C3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004AF8">
        <w:rPr>
          <w:rFonts w:ascii="Trebuchet MS" w:hAnsi="Trebuchet MS" w:cs="Arial"/>
          <w:sz w:val="22"/>
          <w:szCs w:val="22"/>
        </w:rPr>
        <w:t xml:space="preserve">5 years relevant experience at Associate Professor level and compliance with the policy on Academic appointments and or promotions. </w:t>
      </w:r>
    </w:p>
    <w:p w14:paraId="10FE5EE4" w14:textId="3F870E31" w:rsidR="000238CE" w:rsidRPr="00207246" w:rsidRDefault="000238CE" w:rsidP="003F79B8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207246">
        <w:rPr>
          <w:rFonts w:ascii="Trebuchet MS" w:hAnsi="Trebuchet MS" w:cs="Arial"/>
          <w:sz w:val="22"/>
          <w:szCs w:val="22"/>
        </w:rPr>
        <w:t xml:space="preserve">A proven record of </w:t>
      </w:r>
      <w:proofErr w:type="gramStart"/>
      <w:r w:rsidRPr="00207246">
        <w:rPr>
          <w:rFonts w:ascii="Trebuchet MS" w:hAnsi="Trebuchet MS" w:cs="Arial"/>
          <w:sz w:val="22"/>
          <w:szCs w:val="22"/>
        </w:rPr>
        <w:t>masters</w:t>
      </w:r>
      <w:proofErr w:type="gramEnd"/>
      <w:r w:rsidRPr="00207246">
        <w:rPr>
          <w:rFonts w:ascii="Trebuchet MS" w:hAnsi="Trebuchet MS" w:cs="Arial"/>
          <w:sz w:val="22"/>
          <w:szCs w:val="22"/>
        </w:rPr>
        <w:t xml:space="preserve"> and doctoral </w:t>
      </w:r>
      <w:proofErr w:type="gramStart"/>
      <w:r w:rsidRPr="00207246">
        <w:rPr>
          <w:rFonts w:ascii="Trebuchet MS" w:hAnsi="Trebuchet MS" w:cs="Arial"/>
          <w:sz w:val="22"/>
          <w:szCs w:val="22"/>
        </w:rPr>
        <w:t>students</w:t>
      </w:r>
      <w:proofErr w:type="gramEnd"/>
      <w:r w:rsidRPr="00207246">
        <w:rPr>
          <w:rFonts w:ascii="Trebuchet MS" w:hAnsi="Trebuchet MS" w:cs="Arial"/>
          <w:sz w:val="22"/>
          <w:szCs w:val="22"/>
        </w:rPr>
        <w:t xml:space="preserve"> supervision</w:t>
      </w:r>
    </w:p>
    <w:p w14:paraId="098B0296" w14:textId="77777777" w:rsidR="000238CE" w:rsidRPr="005A4E31" w:rsidRDefault="000238CE" w:rsidP="005A4E31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5A4E31">
        <w:rPr>
          <w:rFonts w:ascii="Trebuchet MS" w:hAnsi="Trebuchet MS" w:cs="Arial"/>
          <w:sz w:val="22"/>
          <w:szCs w:val="22"/>
        </w:rPr>
        <w:t>Graduation of doctoral students is compulsory</w:t>
      </w:r>
    </w:p>
    <w:p w14:paraId="34EED8FC" w14:textId="77777777" w:rsidR="000238CE" w:rsidRPr="005A4E31" w:rsidRDefault="000238CE" w:rsidP="005A4E31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5A4E31">
        <w:rPr>
          <w:rFonts w:ascii="Trebuchet MS" w:hAnsi="Trebuchet MS" w:cs="Arial"/>
          <w:sz w:val="22"/>
          <w:szCs w:val="22"/>
        </w:rPr>
        <w:t>A proven record of research outputs in DHET accredited journals</w:t>
      </w:r>
    </w:p>
    <w:p w14:paraId="4A0700A1" w14:textId="77777777" w:rsidR="000238CE" w:rsidRPr="005A4E31" w:rsidRDefault="000238CE" w:rsidP="005A4E31">
      <w:pPr>
        <w:pStyle w:val="ListParagraph"/>
        <w:numPr>
          <w:ilvl w:val="0"/>
          <w:numId w:val="20"/>
        </w:numPr>
        <w:rPr>
          <w:rFonts w:ascii="Trebuchet MS" w:hAnsi="Trebuchet MS" w:cs="Arial"/>
          <w:sz w:val="22"/>
          <w:szCs w:val="22"/>
        </w:rPr>
      </w:pPr>
      <w:r w:rsidRPr="005A4E31">
        <w:rPr>
          <w:rFonts w:ascii="Trebuchet MS" w:hAnsi="Trebuchet MS" w:cs="Arial"/>
          <w:sz w:val="22"/>
          <w:szCs w:val="22"/>
        </w:rPr>
        <w:t>A NRF rating will be a strong recommendation</w:t>
      </w:r>
    </w:p>
    <w:p w14:paraId="797EF105" w14:textId="77777777" w:rsidR="00C83676" w:rsidRPr="005A4E31" w:rsidRDefault="00C83676" w:rsidP="00C83676">
      <w:pPr>
        <w:rPr>
          <w:rFonts w:ascii="Trebuchet MS" w:hAnsi="Trebuchet MS" w:cs="Arial"/>
          <w:b/>
          <w:sz w:val="22"/>
          <w:szCs w:val="22"/>
        </w:rPr>
      </w:pPr>
    </w:p>
    <w:p w14:paraId="51E7C69D" w14:textId="77777777" w:rsidR="005A4E31" w:rsidRPr="005A4E31" w:rsidRDefault="005A4E31" w:rsidP="005A4E31">
      <w:pPr>
        <w:spacing w:before="1"/>
        <w:rPr>
          <w:rFonts w:ascii="Trebuchet MS" w:hAnsi="Trebuchet MS"/>
          <w:b/>
          <w:sz w:val="22"/>
          <w:szCs w:val="22"/>
        </w:rPr>
      </w:pPr>
      <w:r w:rsidRPr="005A4E31">
        <w:rPr>
          <w:rFonts w:ascii="Trebuchet MS" w:hAnsi="Trebuchet MS"/>
          <w:b/>
          <w:sz w:val="22"/>
          <w:szCs w:val="22"/>
        </w:rPr>
        <w:t>Registration</w:t>
      </w:r>
      <w:r w:rsidRPr="005A4E31">
        <w:rPr>
          <w:rFonts w:ascii="Trebuchet MS" w:hAnsi="Trebuchet MS"/>
          <w:b/>
          <w:spacing w:val="-7"/>
          <w:sz w:val="22"/>
          <w:szCs w:val="22"/>
        </w:rPr>
        <w:t xml:space="preserve"> </w:t>
      </w:r>
      <w:r w:rsidRPr="005A4E31">
        <w:rPr>
          <w:rFonts w:ascii="Trebuchet MS" w:hAnsi="Trebuchet MS"/>
          <w:b/>
          <w:sz w:val="22"/>
          <w:szCs w:val="22"/>
        </w:rPr>
        <w:t>with</w:t>
      </w:r>
      <w:r w:rsidRPr="005A4E31">
        <w:rPr>
          <w:rFonts w:ascii="Trebuchet MS" w:hAnsi="Trebuchet MS"/>
          <w:b/>
          <w:spacing w:val="-7"/>
          <w:sz w:val="22"/>
          <w:szCs w:val="22"/>
        </w:rPr>
        <w:t xml:space="preserve"> </w:t>
      </w:r>
      <w:r w:rsidRPr="005A4E31">
        <w:rPr>
          <w:rFonts w:ascii="Trebuchet MS" w:hAnsi="Trebuchet MS"/>
          <w:b/>
          <w:sz w:val="22"/>
          <w:szCs w:val="22"/>
        </w:rPr>
        <w:t>professional</w:t>
      </w:r>
      <w:r w:rsidRPr="005A4E31">
        <w:rPr>
          <w:rFonts w:ascii="Trebuchet MS" w:hAnsi="Trebuchet MS"/>
          <w:b/>
          <w:spacing w:val="-5"/>
          <w:sz w:val="22"/>
          <w:szCs w:val="22"/>
        </w:rPr>
        <w:t xml:space="preserve"> </w:t>
      </w:r>
      <w:r w:rsidRPr="005A4E31">
        <w:rPr>
          <w:rFonts w:ascii="Trebuchet MS" w:hAnsi="Trebuchet MS"/>
          <w:b/>
          <w:sz w:val="22"/>
          <w:szCs w:val="22"/>
        </w:rPr>
        <w:t>body</w:t>
      </w:r>
      <w:r w:rsidRPr="005A4E31">
        <w:rPr>
          <w:rFonts w:ascii="Trebuchet MS" w:hAnsi="Trebuchet MS"/>
          <w:b/>
          <w:spacing w:val="-6"/>
          <w:sz w:val="22"/>
          <w:szCs w:val="22"/>
        </w:rPr>
        <w:t xml:space="preserve"> </w:t>
      </w:r>
      <w:r w:rsidRPr="005A4E31">
        <w:rPr>
          <w:rFonts w:ascii="Trebuchet MS" w:hAnsi="Trebuchet MS"/>
          <w:b/>
          <w:sz w:val="22"/>
          <w:szCs w:val="22"/>
        </w:rPr>
        <w:t>(if</w:t>
      </w:r>
      <w:r w:rsidRPr="005A4E31">
        <w:rPr>
          <w:rFonts w:ascii="Trebuchet MS" w:hAnsi="Trebuchet MS"/>
          <w:b/>
          <w:spacing w:val="-3"/>
          <w:sz w:val="22"/>
          <w:szCs w:val="22"/>
        </w:rPr>
        <w:t xml:space="preserve"> </w:t>
      </w:r>
      <w:r w:rsidRPr="005A4E31">
        <w:rPr>
          <w:rFonts w:ascii="Trebuchet MS" w:hAnsi="Trebuchet MS"/>
          <w:b/>
          <w:spacing w:val="-2"/>
          <w:sz w:val="22"/>
          <w:szCs w:val="22"/>
        </w:rPr>
        <w:t>applicable):</w:t>
      </w:r>
    </w:p>
    <w:p w14:paraId="43BB53D2" w14:textId="77777777" w:rsidR="005A4E31" w:rsidRPr="005A4E31" w:rsidRDefault="005A4E31" w:rsidP="005A4E31">
      <w:pPr>
        <w:pStyle w:val="BodyText"/>
        <w:rPr>
          <w:rFonts w:ascii="Trebuchet MS" w:hAnsi="Trebuchet MS"/>
          <w:bCs/>
        </w:rPr>
      </w:pPr>
    </w:p>
    <w:p w14:paraId="048B7084" w14:textId="77777777" w:rsidR="005A4E31" w:rsidRPr="005A4E31" w:rsidRDefault="005A4E31" w:rsidP="003D4EEE">
      <w:pPr>
        <w:pStyle w:val="BodyText"/>
        <w:numPr>
          <w:ilvl w:val="0"/>
          <w:numId w:val="24"/>
        </w:numPr>
        <w:rPr>
          <w:rFonts w:ascii="Trebuchet MS" w:hAnsi="Trebuchet MS"/>
          <w:bCs/>
        </w:rPr>
      </w:pPr>
      <w:r w:rsidRPr="005A4E31">
        <w:rPr>
          <w:rFonts w:ascii="Trebuchet MS" w:hAnsi="Trebuchet MS"/>
          <w:bCs/>
        </w:rPr>
        <w:t>Registration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with</w:t>
      </w:r>
      <w:r w:rsidRPr="005A4E31">
        <w:rPr>
          <w:rFonts w:ascii="Trebuchet MS" w:hAnsi="Trebuchet MS"/>
          <w:bCs/>
          <w:spacing w:val="-5"/>
        </w:rPr>
        <w:t xml:space="preserve"> </w:t>
      </w:r>
      <w:r w:rsidRPr="005A4E31">
        <w:rPr>
          <w:rFonts w:ascii="Trebuchet MS" w:hAnsi="Trebuchet MS"/>
          <w:bCs/>
        </w:rPr>
        <w:t>the</w:t>
      </w:r>
      <w:r w:rsidRPr="005A4E31">
        <w:rPr>
          <w:rFonts w:ascii="Trebuchet MS" w:hAnsi="Trebuchet MS"/>
          <w:bCs/>
          <w:spacing w:val="-5"/>
        </w:rPr>
        <w:t xml:space="preserve"> </w:t>
      </w:r>
      <w:r w:rsidRPr="005A4E31">
        <w:rPr>
          <w:rFonts w:ascii="Trebuchet MS" w:hAnsi="Trebuchet MS"/>
          <w:bCs/>
        </w:rPr>
        <w:t>South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African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Council</w:t>
      </w:r>
      <w:r w:rsidRPr="005A4E31">
        <w:rPr>
          <w:rFonts w:ascii="Trebuchet MS" w:hAnsi="Trebuchet MS"/>
          <w:bCs/>
          <w:spacing w:val="-6"/>
        </w:rPr>
        <w:t xml:space="preserve"> </w:t>
      </w:r>
      <w:r w:rsidRPr="005A4E31">
        <w:rPr>
          <w:rFonts w:ascii="Trebuchet MS" w:hAnsi="Trebuchet MS"/>
          <w:bCs/>
        </w:rPr>
        <w:t>for</w:t>
      </w:r>
      <w:r w:rsidRPr="005A4E31">
        <w:rPr>
          <w:rFonts w:ascii="Trebuchet MS" w:hAnsi="Trebuchet MS"/>
          <w:bCs/>
          <w:spacing w:val="-4"/>
        </w:rPr>
        <w:t xml:space="preserve"> </w:t>
      </w:r>
      <w:r w:rsidRPr="005A4E31">
        <w:rPr>
          <w:rFonts w:ascii="Trebuchet MS" w:hAnsi="Trebuchet MS"/>
          <w:bCs/>
        </w:rPr>
        <w:t>Natural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Scientific</w:t>
      </w:r>
      <w:r w:rsidRPr="005A4E31">
        <w:rPr>
          <w:rFonts w:ascii="Trebuchet MS" w:hAnsi="Trebuchet MS"/>
          <w:bCs/>
          <w:spacing w:val="-2"/>
        </w:rPr>
        <w:t xml:space="preserve"> </w:t>
      </w:r>
      <w:r w:rsidRPr="005A4E31">
        <w:rPr>
          <w:rFonts w:ascii="Trebuchet MS" w:hAnsi="Trebuchet MS"/>
          <w:bCs/>
        </w:rPr>
        <w:t>Professions</w:t>
      </w:r>
      <w:r w:rsidRPr="005A4E31">
        <w:rPr>
          <w:rFonts w:ascii="Trebuchet MS" w:hAnsi="Trebuchet MS"/>
          <w:bCs/>
          <w:spacing w:val="-2"/>
        </w:rPr>
        <w:t xml:space="preserve"> </w:t>
      </w:r>
      <w:r w:rsidRPr="005A4E31">
        <w:rPr>
          <w:rFonts w:ascii="Trebuchet MS" w:hAnsi="Trebuchet MS"/>
          <w:bCs/>
        </w:rPr>
        <w:t>will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be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Pr="005A4E31">
        <w:rPr>
          <w:rFonts w:ascii="Trebuchet MS" w:hAnsi="Trebuchet MS"/>
          <w:bCs/>
        </w:rPr>
        <w:t>a</w:t>
      </w:r>
      <w:r w:rsidRPr="005A4E31">
        <w:rPr>
          <w:rFonts w:ascii="Trebuchet MS" w:hAnsi="Trebuchet MS"/>
          <w:bCs/>
          <w:spacing w:val="-3"/>
        </w:rPr>
        <w:t xml:space="preserve"> </w:t>
      </w:r>
      <w:proofErr w:type="gramStart"/>
      <w:r w:rsidRPr="005A4E31">
        <w:rPr>
          <w:rFonts w:ascii="Trebuchet MS" w:hAnsi="Trebuchet MS"/>
          <w:bCs/>
        </w:rPr>
        <w:t xml:space="preserve">strong </w:t>
      </w:r>
      <w:r w:rsidRPr="005A4E31">
        <w:rPr>
          <w:rFonts w:ascii="Trebuchet MS" w:hAnsi="Trebuchet MS"/>
          <w:bCs/>
          <w:spacing w:val="-2"/>
        </w:rPr>
        <w:t>recommendations</w:t>
      </w:r>
      <w:proofErr w:type="gramEnd"/>
      <w:r w:rsidRPr="005A4E31">
        <w:rPr>
          <w:rFonts w:ascii="Trebuchet MS" w:hAnsi="Trebuchet MS"/>
          <w:bCs/>
          <w:spacing w:val="-2"/>
        </w:rPr>
        <w:t>.</w:t>
      </w:r>
    </w:p>
    <w:p w14:paraId="0AB91E99" w14:textId="77777777" w:rsidR="0000574F" w:rsidRDefault="0000574F" w:rsidP="005A4E31">
      <w:pPr>
        <w:pStyle w:val="BodyText"/>
        <w:rPr>
          <w:rFonts w:ascii="Trebuchet MS" w:hAnsi="Trebuchet MS"/>
          <w:bCs/>
        </w:rPr>
      </w:pPr>
    </w:p>
    <w:p w14:paraId="4884C91E" w14:textId="7C5DDABC" w:rsidR="006559AA" w:rsidRPr="006559AA" w:rsidRDefault="006559AA" w:rsidP="006559AA">
      <w:pPr>
        <w:jc w:val="both"/>
        <w:rPr>
          <w:rFonts w:ascii="Trebuchet MS" w:hAnsi="Trebuchet MS" w:cs="Arial"/>
        </w:rPr>
      </w:pPr>
      <w:r w:rsidRPr="006559AA">
        <w:rPr>
          <w:rFonts w:ascii="Trebuchet MS" w:hAnsi="Trebuchet MS" w:cs="Arial"/>
          <w:b/>
          <w:bCs/>
        </w:rPr>
        <w:t>Send CV, application form, scoresheet, academic transcripts</w:t>
      </w:r>
      <w:r w:rsidR="00E1767E">
        <w:rPr>
          <w:rFonts w:ascii="Trebuchet MS" w:hAnsi="Trebuchet MS" w:cs="Arial"/>
          <w:b/>
          <w:bCs/>
        </w:rPr>
        <w:t>,</w:t>
      </w:r>
      <w:r w:rsidRPr="006559AA">
        <w:rPr>
          <w:rFonts w:ascii="Trebuchet MS" w:hAnsi="Trebuchet MS" w:cs="Arial"/>
          <w:b/>
          <w:bCs/>
        </w:rPr>
        <w:t xml:space="preserve"> ID and qualifications to</w:t>
      </w:r>
      <w:r w:rsidRPr="006559AA">
        <w:rPr>
          <w:rFonts w:ascii="Trebuchet MS" w:hAnsi="Trebuchet MS" w:cs="Arial"/>
        </w:rPr>
        <w:t xml:space="preserve">: </w:t>
      </w:r>
      <w:r w:rsidRPr="006559AA">
        <w:rPr>
          <w:rFonts w:ascii="Trebuchet MS" w:hAnsi="Trebuchet MS" w:cs="Arial"/>
          <w:b/>
          <w:bCs/>
        </w:rPr>
        <w:t>Recruitment1@tut.ac.za</w:t>
      </w:r>
    </w:p>
    <w:p w14:paraId="3280153E" w14:textId="1EBA70D9" w:rsidR="005A4E31" w:rsidRPr="005A4E31" w:rsidRDefault="005A4E31" w:rsidP="005A4E31">
      <w:pPr>
        <w:pStyle w:val="BodyText"/>
        <w:spacing w:before="252"/>
        <w:rPr>
          <w:rFonts w:ascii="Trebuchet MS" w:hAnsi="Trebuchet MS"/>
          <w:bCs/>
        </w:rPr>
      </w:pPr>
      <w:r w:rsidRPr="005A4E31">
        <w:rPr>
          <w:rFonts w:ascii="Trebuchet MS" w:hAnsi="Trebuchet MS"/>
          <w:bCs/>
        </w:rPr>
        <w:t>Enquires:</w:t>
      </w:r>
      <w:r w:rsidRPr="005A4E31">
        <w:rPr>
          <w:rFonts w:ascii="Trebuchet MS" w:hAnsi="Trebuchet MS"/>
          <w:bCs/>
          <w:spacing w:val="-4"/>
        </w:rPr>
        <w:t xml:space="preserve"> </w:t>
      </w:r>
      <w:r w:rsidRPr="005A4E31">
        <w:rPr>
          <w:rFonts w:ascii="Trebuchet MS" w:hAnsi="Trebuchet MS"/>
          <w:bCs/>
        </w:rPr>
        <w:t>Dr N. Seoraj-Pillai</w:t>
      </w:r>
      <w:r w:rsidRPr="005A4E31">
        <w:rPr>
          <w:rFonts w:ascii="Trebuchet MS" w:hAnsi="Trebuchet MS"/>
          <w:bCs/>
          <w:spacing w:val="-5"/>
        </w:rPr>
        <w:t xml:space="preserve"> </w:t>
      </w:r>
      <w:r w:rsidRPr="005A4E31">
        <w:rPr>
          <w:rFonts w:ascii="Trebuchet MS" w:hAnsi="Trebuchet MS"/>
          <w:bCs/>
        </w:rPr>
        <w:t>(012</w:t>
      </w:r>
      <w:r w:rsidRPr="005A4E31">
        <w:rPr>
          <w:rFonts w:ascii="Trebuchet MS" w:hAnsi="Trebuchet MS"/>
          <w:bCs/>
          <w:spacing w:val="-4"/>
        </w:rPr>
        <w:t xml:space="preserve"> </w:t>
      </w:r>
      <w:r w:rsidRPr="005A4E31">
        <w:rPr>
          <w:rFonts w:ascii="Trebuchet MS" w:hAnsi="Trebuchet MS"/>
          <w:bCs/>
        </w:rPr>
        <w:t>382-</w:t>
      </w:r>
      <w:r w:rsidRPr="005A4E31">
        <w:rPr>
          <w:rFonts w:ascii="Trebuchet MS" w:hAnsi="Trebuchet MS"/>
          <w:bCs/>
          <w:spacing w:val="-2"/>
        </w:rPr>
        <w:t>4669)</w:t>
      </w:r>
    </w:p>
    <w:p w14:paraId="76BBB793" w14:textId="64ACC36B" w:rsidR="005A4E31" w:rsidRPr="005A4E31" w:rsidRDefault="005A4E31" w:rsidP="005A4E31">
      <w:pPr>
        <w:pStyle w:val="BodyText"/>
        <w:spacing w:before="251"/>
        <w:rPr>
          <w:rFonts w:ascii="Trebuchet MS" w:hAnsi="Trebuchet MS"/>
          <w:bCs/>
        </w:rPr>
      </w:pPr>
      <w:r w:rsidRPr="005A4E31">
        <w:rPr>
          <w:rFonts w:ascii="Trebuchet MS" w:hAnsi="Trebuchet MS"/>
          <w:bCs/>
        </w:rPr>
        <w:t>Closing</w:t>
      </w:r>
      <w:r w:rsidRPr="005A4E31">
        <w:rPr>
          <w:rFonts w:ascii="Trebuchet MS" w:hAnsi="Trebuchet MS"/>
          <w:bCs/>
          <w:spacing w:val="-4"/>
        </w:rPr>
        <w:t xml:space="preserve"> </w:t>
      </w:r>
      <w:r w:rsidRPr="005A4E31">
        <w:rPr>
          <w:rFonts w:ascii="Trebuchet MS" w:hAnsi="Trebuchet MS"/>
          <w:bCs/>
        </w:rPr>
        <w:t>Date:</w:t>
      </w:r>
      <w:r w:rsidRPr="005A4E31">
        <w:rPr>
          <w:rFonts w:ascii="Trebuchet MS" w:hAnsi="Trebuchet MS"/>
          <w:bCs/>
          <w:spacing w:val="-3"/>
        </w:rPr>
        <w:t xml:space="preserve"> </w:t>
      </w:r>
      <w:r w:rsidR="003F6212">
        <w:rPr>
          <w:rFonts w:ascii="Trebuchet MS" w:hAnsi="Trebuchet MS"/>
          <w:bCs/>
          <w:spacing w:val="-3"/>
        </w:rPr>
        <w:t>1</w:t>
      </w:r>
      <w:r w:rsidR="005E0EC3">
        <w:rPr>
          <w:rFonts w:ascii="Trebuchet MS" w:hAnsi="Trebuchet MS"/>
          <w:bCs/>
          <w:spacing w:val="-3"/>
        </w:rPr>
        <w:t>6</w:t>
      </w:r>
      <w:r w:rsidR="003F6212">
        <w:rPr>
          <w:rFonts w:ascii="Trebuchet MS" w:hAnsi="Trebuchet MS"/>
          <w:bCs/>
          <w:spacing w:val="-3"/>
        </w:rPr>
        <w:t xml:space="preserve"> </w:t>
      </w:r>
      <w:r w:rsidR="005E0EC3">
        <w:rPr>
          <w:rFonts w:ascii="Trebuchet MS" w:hAnsi="Trebuchet MS"/>
          <w:bCs/>
          <w:spacing w:val="-3"/>
        </w:rPr>
        <w:t>October</w:t>
      </w:r>
      <w:r w:rsidR="00141AE3">
        <w:rPr>
          <w:rFonts w:ascii="Trebuchet MS" w:hAnsi="Trebuchet MS"/>
          <w:bCs/>
          <w:spacing w:val="-3"/>
        </w:rPr>
        <w:t xml:space="preserve"> 202</w:t>
      </w:r>
      <w:r w:rsidR="003F6212">
        <w:rPr>
          <w:rFonts w:ascii="Trebuchet MS" w:hAnsi="Trebuchet MS"/>
          <w:bCs/>
          <w:spacing w:val="-3"/>
        </w:rPr>
        <w:t>6</w:t>
      </w:r>
    </w:p>
    <w:p w14:paraId="1A7E6A41" w14:textId="77777777" w:rsidR="005A4E31" w:rsidRPr="005A4E31" w:rsidRDefault="005A4E31" w:rsidP="005A4E31">
      <w:pPr>
        <w:pStyle w:val="BodyText"/>
        <w:rPr>
          <w:rFonts w:ascii="Trebuchet MS" w:hAnsi="Trebuchet MS"/>
          <w:bCs/>
        </w:rPr>
      </w:pPr>
    </w:p>
    <w:p w14:paraId="36C17176" w14:textId="77777777" w:rsidR="00196A0C" w:rsidRPr="007E7835" w:rsidRDefault="00196A0C" w:rsidP="00196A0C">
      <w:pPr>
        <w:jc w:val="both"/>
        <w:rPr>
          <w:rFonts w:ascii="Trebuchet MS" w:hAnsi="Trebuchet MS" w:cs="Arial"/>
          <w:b/>
          <w:lang w:val="en-ZA"/>
        </w:rPr>
      </w:pPr>
      <w:r w:rsidRPr="007E7835">
        <w:rPr>
          <w:rFonts w:ascii="Trebuchet MS" w:hAnsi="Trebuchet MS" w:cs="Arial"/>
        </w:rPr>
        <w:t>If we have not responded within a month from the closing date, you should regard your application as unsuccessful. Correspondence will only be entered into with short-listed candidates.</w:t>
      </w:r>
      <w:r w:rsidRPr="007E7835">
        <w:rPr>
          <w:rFonts w:ascii="Trebuchet MS" w:hAnsi="Trebuchet MS" w:cs="Arial"/>
          <w:b/>
          <w:lang w:val="en-ZA"/>
        </w:rPr>
        <w:t xml:space="preserve"> </w:t>
      </w:r>
      <w:r w:rsidRPr="007E7835">
        <w:rPr>
          <w:rFonts w:ascii="Trebuchet MS" w:hAnsi="Trebuchet MS" w:cs="Arial"/>
          <w:b/>
          <w:color w:val="FF0000"/>
          <w:lang w:val="en-ZA"/>
        </w:rPr>
        <w:t>The University reserves the right not to make an appointment</w:t>
      </w:r>
      <w:r w:rsidRPr="007E7835">
        <w:rPr>
          <w:rFonts w:ascii="Trebuchet MS" w:hAnsi="Trebuchet MS" w:cs="Arial"/>
          <w:b/>
          <w:lang w:val="en-ZA"/>
        </w:rPr>
        <w:t xml:space="preserve">. </w:t>
      </w:r>
      <w:r w:rsidRPr="007E7835">
        <w:rPr>
          <w:rFonts w:ascii="Trebuchet MS" w:hAnsi="Trebuchet MS" w:cs="Arial"/>
          <w:lang w:val="en-ZA"/>
        </w:rPr>
        <w:t xml:space="preserve">It is the intention of the University to promote representativity in respect of race, gender and disability through the filling of this post. </w:t>
      </w:r>
    </w:p>
    <w:p w14:paraId="362A8BD1" w14:textId="77777777" w:rsidR="00196A0C" w:rsidRPr="007E7835" w:rsidRDefault="00196A0C" w:rsidP="00196A0C">
      <w:pPr>
        <w:jc w:val="both"/>
        <w:rPr>
          <w:rFonts w:ascii="Trebuchet MS" w:hAnsi="Trebuchet MS" w:cs="Arial"/>
          <w:sz w:val="22"/>
          <w:szCs w:val="22"/>
        </w:rPr>
      </w:pPr>
    </w:p>
    <w:p w14:paraId="1942A380" w14:textId="77777777" w:rsidR="00196A0C" w:rsidRPr="007E7835" w:rsidRDefault="00196A0C" w:rsidP="00196A0C">
      <w:pPr>
        <w:spacing w:after="200" w:line="276" w:lineRule="auto"/>
        <w:rPr>
          <w:rFonts w:ascii="Trebuchet MS" w:hAnsi="Trebuchet MS" w:cs="Arial"/>
          <w:color w:val="EE0000"/>
          <w:sz w:val="22"/>
          <w:szCs w:val="22"/>
        </w:rPr>
      </w:pPr>
      <w:r w:rsidRPr="007E7835">
        <w:rPr>
          <w:rFonts w:ascii="Trebuchet MS" w:hAnsi="Trebuchet MS" w:cs="Arial"/>
          <w:color w:val="EE0000"/>
          <w:sz w:val="22"/>
          <w:szCs w:val="22"/>
        </w:rPr>
        <w:t>Candidates are also required to complete the application form for employment. The application form is available on the University’s website, share point and the University’s intranet.</w:t>
      </w:r>
    </w:p>
    <w:p w14:paraId="551A7072" w14:textId="77777777" w:rsidR="005E0EC3" w:rsidRDefault="005E0EC3" w:rsidP="005E0EC3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  <w:r w:rsidRPr="007E7835">
        <w:rPr>
          <w:rFonts w:ascii="Trebuchet MS" w:hAnsi="Trebuchet MS" w:cs="Arial"/>
          <w:b/>
          <w:bCs/>
          <w:sz w:val="22"/>
          <w:szCs w:val="22"/>
          <w:u w:val="single"/>
        </w:rPr>
        <w:t>NB:</w:t>
      </w:r>
      <w:r w:rsidRPr="007E7835">
        <w:rPr>
          <w:rFonts w:ascii="Trebuchet MS" w:hAnsi="Trebuchet MS" w:cs="Arial"/>
          <w:sz w:val="22"/>
          <w:szCs w:val="22"/>
        </w:rPr>
        <w:t xml:space="preserve"> Please see the attached annexures and</w:t>
      </w:r>
      <w:r w:rsidRPr="007E7835">
        <w:rPr>
          <w:rFonts w:ascii="Trebuchet MS" w:hAnsi="Trebuchet MS" w:cs="Arial"/>
          <w:b/>
          <w:bCs/>
          <w:sz w:val="22"/>
          <w:szCs w:val="22"/>
        </w:rPr>
        <w:t xml:space="preserve"> READ</w:t>
      </w:r>
      <w:r w:rsidRPr="007E7835">
        <w:rPr>
          <w:rFonts w:ascii="Trebuchet MS" w:hAnsi="Trebuchet MS" w:cs="Arial"/>
          <w:sz w:val="22"/>
          <w:szCs w:val="22"/>
        </w:rPr>
        <w:t xml:space="preserve"> through </w:t>
      </w:r>
      <w:r w:rsidRPr="007E7835">
        <w:rPr>
          <w:rFonts w:ascii="Trebuchet MS" w:hAnsi="Trebuchet MS" w:cs="Arial"/>
          <w:b/>
          <w:bCs/>
          <w:sz w:val="22"/>
          <w:szCs w:val="22"/>
        </w:rPr>
        <w:t>Annexure D (First attachment</w:t>
      </w:r>
      <w:proofErr w:type="gramStart"/>
      <w:r w:rsidRPr="007E7835">
        <w:rPr>
          <w:rFonts w:ascii="Trebuchet MS" w:hAnsi="Trebuchet MS" w:cs="Arial"/>
          <w:b/>
          <w:bCs/>
          <w:sz w:val="22"/>
          <w:szCs w:val="22"/>
        </w:rPr>
        <w:t xml:space="preserve">); </w:t>
      </w:r>
      <w:r w:rsidRPr="007E7835">
        <w:rPr>
          <w:rFonts w:ascii="Trebuchet MS" w:hAnsi="Trebuchet MS" w:cs="Arial"/>
          <w:sz w:val="22"/>
          <w:szCs w:val="22"/>
        </w:rPr>
        <w:t xml:space="preserve"> </w:t>
      </w:r>
      <w:r w:rsidRPr="007E7835">
        <w:rPr>
          <w:rFonts w:ascii="Trebuchet MS" w:hAnsi="Trebuchet MS" w:cs="Arial"/>
          <w:b/>
          <w:bCs/>
          <w:sz w:val="22"/>
          <w:szCs w:val="22"/>
        </w:rPr>
        <w:t>Annexure</w:t>
      </w:r>
      <w:proofErr w:type="gramEnd"/>
      <w:r w:rsidRPr="007E7835">
        <w:rPr>
          <w:rFonts w:ascii="Trebuchet MS" w:hAnsi="Trebuchet MS" w:cs="Arial"/>
          <w:b/>
          <w:bCs/>
          <w:sz w:val="22"/>
          <w:szCs w:val="22"/>
        </w:rPr>
        <w:t xml:space="preserve"> B must be completed and evidence attached</w:t>
      </w:r>
      <w:r w:rsidRPr="007E7835">
        <w:rPr>
          <w:rFonts w:ascii="Trebuchet MS" w:hAnsi="Trebuchet MS" w:cs="Arial"/>
          <w:sz w:val="22"/>
          <w:szCs w:val="22"/>
        </w:rPr>
        <w:t xml:space="preserve"> </w:t>
      </w:r>
      <w:r w:rsidRPr="007E7835">
        <w:rPr>
          <w:rFonts w:ascii="Trebuchet MS" w:hAnsi="Trebuchet MS" w:cs="Arial"/>
          <w:b/>
          <w:bCs/>
          <w:sz w:val="22"/>
          <w:szCs w:val="22"/>
        </w:rPr>
        <w:t>(Scoresheet).</w:t>
      </w:r>
    </w:p>
    <w:p w14:paraId="2388178C" w14:textId="77777777" w:rsidR="00A327D0" w:rsidRDefault="00A327D0" w:rsidP="005E0EC3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</w:p>
    <w:p w14:paraId="03293E6E" w14:textId="77777777" w:rsidR="00A327D0" w:rsidRDefault="00A327D0" w:rsidP="005E0EC3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</w:p>
    <w:p w14:paraId="7766B78D" w14:textId="77777777" w:rsidR="00A327D0" w:rsidRDefault="00A327D0" w:rsidP="005E0EC3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</w:p>
    <w:p w14:paraId="25327309" w14:textId="77777777" w:rsidR="00A327D0" w:rsidRPr="007E7835" w:rsidRDefault="00A327D0" w:rsidP="005E0EC3">
      <w:pPr>
        <w:spacing w:after="200" w:line="276" w:lineRule="auto"/>
        <w:rPr>
          <w:rFonts w:ascii="Trebuchet MS" w:hAnsi="Trebuchet MS" w:cs="Arial"/>
          <w:sz w:val="22"/>
          <w:szCs w:val="22"/>
        </w:rPr>
      </w:pPr>
    </w:p>
    <w:bookmarkStart w:id="0" w:name="_MON_1831893351"/>
    <w:bookmarkEnd w:id="0"/>
    <w:p w14:paraId="136DF584" w14:textId="74AD2A02" w:rsidR="00200E45" w:rsidRPr="005A4E31" w:rsidRDefault="000C34A3" w:rsidP="003D4EEE">
      <w:pPr>
        <w:spacing w:after="200" w:line="276" w:lineRule="auto"/>
        <w:rPr>
          <w:rFonts w:ascii="Trebuchet MS" w:hAnsi="Trebuchet MS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596" w:dyaOrig="1011" w14:anchorId="0C539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50.4pt" o:ole="">
            <v:imagedata r:id="rId11" o:title=""/>
          </v:shape>
          <o:OLEObject Type="Embed" ProgID="Word.Document.12" ShapeID="_x0000_i1025" DrawAspect="Icon" ObjectID="_1852801865" r:id="rId12">
            <o:FieldCodes>\s</o:FieldCodes>
          </o:OLEObject>
        </w:object>
      </w:r>
      <w:r w:rsidR="00D6735F">
        <w:rPr>
          <w:rFonts w:ascii="Arial" w:hAnsi="Arial" w:cs="Arial"/>
          <w:noProof/>
          <w:sz w:val="22"/>
          <w:szCs w:val="22"/>
        </w:rPr>
        <w:object w:dxaOrig="1596" w:dyaOrig="1011" w14:anchorId="414858FA">
          <v:shape id="_x0000_s2050" type="#_x0000_t75" style="position:absolute;margin-left:0;margin-top:0;width:79.8pt;height:50.4pt;z-index:251659264;mso-position-horizontal:left;mso-position-horizontal-relative:text;mso-position-vertical-relative:text">
            <v:imagedata r:id="rId13" o:title=""/>
            <w10:wrap type="square" side="right"/>
          </v:shape>
          <o:OLEObject Type="Embed" ProgID="Word.Document.12" ShapeID="_x0000_s2050" DrawAspect="Icon" ObjectID="_1852801866" r:id="rId14">
            <o:FieldCodes>\s</o:FieldCodes>
          </o:OLEObject>
        </w:object>
      </w:r>
    </w:p>
    <w:sectPr w:rsidR="00200E45" w:rsidRPr="005A4E31" w:rsidSect="00237F68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079B" w14:textId="77777777" w:rsidR="00D6735F" w:rsidRDefault="00D6735F" w:rsidP="00654E8A">
      <w:r>
        <w:separator/>
      </w:r>
    </w:p>
  </w:endnote>
  <w:endnote w:type="continuationSeparator" w:id="0">
    <w:p w14:paraId="590D2A9E" w14:textId="77777777" w:rsidR="00D6735F" w:rsidRDefault="00D6735F" w:rsidP="0065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110C" w14:textId="01A693FC" w:rsidR="00A03A61" w:rsidRDefault="005A4E31" w:rsidP="00D61279">
    <w:pPr>
      <w:pStyle w:val="Footer"/>
      <w:jc w:val="center"/>
    </w:pPr>
    <w:r>
      <w:rPr>
        <w:rFonts w:ascii="Arial" w:hAnsi="Arial" w:cs="Arial"/>
      </w:rPr>
      <w:t xml:space="preserve">Women and </w:t>
    </w:r>
    <w:r w:rsidR="00A03A61" w:rsidRPr="00D61279">
      <w:rPr>
        <w:rFonts w:ascii="Arial" w:hAnsi="Arial" w:cs="Arial"/>
      </w:rPr>
      <w:t>People with disabilities are encouraged to apply</w:t>
    </w:r>
    <w:r w:rsidR="00A03A61">
      <w:t xml:space="preserve">.                    </w:t>
    </w:r>
    <w:r w:rsidR="00A03A61" w:rsidRPr="00AB7097">
      <w:rPr>
        <w:noProof/>
        <w:lang w:val="en-ZA" w:eastAsia="en-ZA"/>
      </w:rPr>
      <w:drawing>
        <wp:inline distT="0" distB="0" distL="0" distR="0" wp14:anchorId="58500C75" wp14:editId="58500C76">
          <wp:extent cx="352425" cy="323849"/>
          <wp:effectExtent l="0" t="0" r="0" b="0"/>
          <wp:docPr id="2" name="il_fi" descr="http://www.clker.com/cliparts/7/1/c/a/12428121541383173175Wheelchair_symbol.svg.h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clker.com/cliparts/7/1/c/a/12428121541383173175Wheelchair_symbol.svg.hi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673" cy="325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CE57E" w14:textId="77777777" w:rsidR="00D6735F" w:rsidRDefault="00D6735F" w:rsidP="00654E8A">
      <w:r>
        <w:separator/>
      </w:r>
    </w:p>
  </w:footnote>
  <w:footnote w:type="continuationSeparator" w:id="0">
    <w:p w14:paraId="0E1F68BD" w14:textId="77777777" w:rsidR="00D6735F" w:rsidRDefault="00D6735F" w:rsidP="0065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01DD" w14:textId="77777777" w:rsidR="00A03A61" w:rsidRPr="00D61279" w:rsidRDefault="00A03A61" w:rsidP="00D01971">
    <w:pPr>
      <w:jc w:val="center"/>
      <w:rPr>
        <w:rFonts w:asciiTheme="minorHAnsi" w:hAnsiTheme="minorHAnsi"/>
        <w:b/>
        <w:color w:val="000000" w:themeColor="text1"/>
        <w:sz w:val="44"/>
        <w:szCs w:val="32"/>
      </w:rPr>
    </w:pPr>
    <w:r w:rsidRPr="00D61279">
      <w:rPr>
        <w:rFonts w:asciiTheme="minorHAnsi" w:hAnsiTheme="minorHAnsi"/>
        <w:b/>
        <w:noProof/>
        <w:sz w:val="36"/>
        <w:lang w:val="en-ZA" w:eastAsia="en-ZA"/>
      </w:rPr>
      <w:drawing>
        <wp:anchor distT="57150" distB="57150" distL="57150" distR="57150" simplePos="0" relativeHeight="251659264" behindDoc="0" locked="0" layoutInCell="0" allowOverlap="1" wp14:anchorId="58500C73" wp14:editId="58500C74">
          <wp:simplePos x="0" y="0"/>
          <wp:positionH relativeFrom="margin">
            <wp:posOffset>-114300</wp:posOffset>
          </wp:positionH>
          <wp:positionV relativeFrom="margin">
            <wp:posOffset>-800100</wp:posOffset>
          </wp:positionV>
          <wp:extent cx="1619250" cy="1485900"/>
          <wp:effectExtent l="0" t="0" r="6350" b="1270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485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    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V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A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C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A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N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C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Y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 xml:space="preserve"> B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U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proofErr w:type="gramStart"/>
    <w:r w:rsidRPr="00D61279">
      <w:rPr>
        <w:rFonts w:asciiTheme="minorHAnsi" w:hAnsiTheme="minorHAnsi"/>
        <w:b/>
        <w:color w:val="000000" w:themeColor="text1"/>
        <w:sz w:val="44"/>
        <w:szCs w:val="32"/>
      </w:rPr>
      <w:t>L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E</w:t>
    </w:r>
    <w:proofErr w:type="gramEnd"/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T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I</w:t>
    </w:r>
    <w:r>
      <w:rPr>
        <w:rFonts w:asciiTheme="minorHAnsi" w:hAnsiTheme="minorHAnsi"/>
        <w:b/>
        <w:color w:val="000000" w:themeColor="text1"/>
        <w:sz w:val="44"/>
        <w:szCs w:val="32"/>
      </w:rPr>
      <w:t xml:space="preserve"> </w:t>
    </w:r>
    <w:r w:rsidRPr="00D61279">
      <w:rPr>
        <w:rFonts w:asciiTheme="minorHAnsi" w:hAnsiTheme="minorHAnsi"/>
        <w:b/>
        <w:color w:val="000000" w:themeColor="text1"/>
        <w:sz w:val="44"/>
        <w:szCs w:val="32"/>
      </w:rPr>
      <w:t>N</w:t>
    </w:r>
  </w:p>
  <w:p w14:paraId="594B3B0C" w14:textId="77777777" w:rsidR="00A03A61" w:rsidRDefault="00A03A61" w:rsidP="00654E8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1CC1"/>
    <w:multiLevelType w:val="hybridMultilevel"/>
    <w:tmpl w:val="A0E61C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514B5"/>
    <w:multiLevelType w:val="hybridMultilevel"/>
    <w:tmpl w:val="4BA6B1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3258D"/>
    <w:multiLevelType w:val="hybridMultilevel"/>
    <w:tmpl w:val="7E646A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02985"/>
    <w:multiLevelType w:val="hybridMultilevel"/>
    <w:tmpl w:val="92706E48"/>
    <w:lvl w:ilvl="0" w:tplc="445E5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940672A">
      <w:start w:val="21"/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81A65"/>
    <w:multiLevelType w:val="hybridMultilevel"/>
    <w:tmpl w:val="9E04AA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D780C"/>
    <w:multiLevelType w:val="hybridMultilevel"/>
    <w:tmpl w:val="60F069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30B2D"/>
    <w:multiLevelType w:val="hybridMultilevel"/>
    <w:tmpl w:val="E8DAA0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F12A6"/>
    <w:multiLevelType w:val="hybridMultilevel"/>
    <w:tmpl w:val="4B0ED234"/>
    <w:lvl w:ilvl="0" w:tplc="1C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D24C15"/>
    <w:multiLevelType w:val="hybridMultilevel"/>
    <w:tmpl w:val="6EBE0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B5A4F"/>
    <w:multiLevelType w:val="hybridMultilevel"/>
    <w:tmpl w:val="69BEFE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66C55"/>
    <w:multiLevelType w:val="hybridMultilevel"/>
    <w:tmpl w:val="72BC30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F709E"/>
    <w:multiLevelType w:val="hybridMultilevel"/>
    <w:tmpl w:val="4C9A2A4E"/>
    <w:lvl w:ilvl="0" w:tplc="1C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6411789"/>
    <w:multiLevelType w:val="hybridMultilevel"/>
    <w:tmpl w:val="44084BB6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DA542D6"/>
    <w:multiLevelType w:val="hybridMultilevel"/>
    <w:tmpl w:val="8A4884CE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DDB6753"/>
    <w:multiLevelType w:val="hybridMultilevel"/>
    <w:tmpl w:val="45B6D8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41597"/>
    <w:multiLevelType w:val="hybridMultilevel"/>
    <w:tmpl w:val="D5DCEE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E41B2"/>
    <w:multiLevelType w:val="hybridMultilevel"/>
    <w:tmpl w:val="CE9CF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ED0AC0"/>
    <w:multiLevelType w:val="hybridMultilevel"/>
    <w:tmpl w:val="292A9C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13072"/>
    <w:multiLevelType w:val="hybridMultilevel"/>
    <w:tmpl w:val="9D52FD8A"/>
    <w:lvl w:ilvl="0" w:tplc="5C8CD0F6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2E265E2">
      <w:numFmt w:val="bullet"/>
      <w:lvlText w:val="•"/>
      <w:lvlJc w:val="left"/>
      <w:pPr>
        <w:ind w:left="2016" w:hanging="361"/>
      </w:pPr>
      <w:rPr>
        <w:rFonts w:hint="default"/>
        <w:lang w:val="en-US" w:eastAsia="en-US" w:bidi="ar-SA"/>
      </w:rPr>
    </w:lvl>
    <w:lvl w:ilvl="2" w:tplc="0B400DD4">
      <w:numFmt w:val="bullet"/>
      <w:lvlText w:val="•"/>
      <w:lvlJc w:val="left"/>
      <w:pPr>
        <w:ind w:left="2952" w:hanging="361"/>
      </w:pPr>
      <w:rPr>
        <w:rFonts w:hint="default"/>
        <w:lang w:val="en-US" w:eastAsia="en-US" w:bidi="ar-SA"/>
      </w:rPr>
    </w:lvl>
    <w:lvl w:ilvl="3" w:tplc="F68A9C84">
      <w:numFmt w:val="bullet"/>
      <w:lvlText w:val="•"/>
      <w:lvlJc w:val="left"/>
      <w:pPr>
        <w:ind w:left="3888" w:hanging="361"/>
      </w:pPr>
      <w:rPr>
        <w:rFonts w:hint="default"/>
        <w:lang w:val="en-US" w:eastAsia="en-US" w:bidi="ar-SA"/>
      </w:rPr>
    </w:lvl>
    <w:lvl w:ilvl="4" w:tplc="F09A040E">
      <w:numFmt w:val="bullet"/>
      <w:lvlText w:val="•"/>
      <w:lvlJc w:val="left"/>
      <w:pPr>
        <w:ind w:left="4824" w:hanging="361"/>
      </w:pPr>
      <w:rPr>
        <w:rFonts w:hint="default"/>
        <w:lang w:val="en-US" w:eastAsia="en-US" w:bidi="ar-SA"/>
      </w:rPr>
    </w:lvl>
    <w:lvl w:ilvl="5" w:tplc="D7F0C04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8D14C73A">
      <w:numFmt w:val="bullet"/>
      <w:lvlText w:val="•"/>
      <w:lvlJc w:val="left"/>
      <w:pPr>
        <w:ind w:left="6696" w:hanging="361"/>
      </w:pPr>
      <w:rPr>
        <w:rFonts w:hint="default"/>
        <w:lang w:val="en-US" w:eastAsia="en-US" w:bidi="ar-SA"/>
      </w:rPr>
    </w:lvl>
    <w:lvl w:ilvl="7" w:tplc="A0FEDB4A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  <w:lvl w:ilvl="8" w:tplc="61683FDA">
      <w:numFmt w:val="bullet"/>
      <w:lvlText w:val="•"/>
      <w:lvlJc w:val="left"/>
      <w:pPr>
        <w:ind w:left="8568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7A654CE8"/>
    <w:multiLevelType w:val="hybridMultilevel"/>
    <w:tmpl w:val="280EE9C2"/>
    <w:lvl w:ilvl="0" w:tplc="1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77CB5"/>
    <w:multiLevelType w:val="hybridMultilevel"/>
    <w:tmpl w:val="198A44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753BC"/>
    <w:multiLevelType w:val="hybridMultilevel"/>
    <w:tmpl w:val="40AEB8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2BF"/>
    <w:multiLevelType w:val="hybridMultilevel"/>
    <w:tmpl w:val="6F8245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91708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2086317">
    <w:abstractNumId w:val="16"/>
  </w:num>
  <w:num w:numId="3" w16cid:durableId="1264266718">
    <w:abstractNumId w:val="0"/>
  </w:num>
  <w:num w:numId="4" w16cid:durableId="1253660690">
    <w:abstractNumId w:val="8"/>
  </w:num>
  <w:num w:numId="5" w16cid:durableId="1459687620">
    <w:abstractNumId w:val="17"/>
  </w:num>
  <w:num w:numId="6" w16cid:durableId="1518303215">
    <w:abstractNumId w:val="6"/>
  </w:num>
  <w:num w:numId="7" w16cid:durableId="636489506">
    <w:abstractNumId w:val="21"/>
  </w:num>
  <w:num w:numId="8" w16cid:durableId="886987278">
    <w:abstractNumId w:val="19"/>
  </w:num>
  <w:num w:numId="9" w16cid:durableId="2078238966">
    <w:abstractNumId w:val="14"/>
  </w:num>
  <w:num w:numId="10" w16cid:durableId="1126047101">
    <w:abstractNumId w:val="13"/>
  </w:num>
  <w:num w:numId="11" w16cid:durableId="129135401">
    <w:abstractNumId w:val="9"/>
  </w:num>
  <w:num w:numId="12" w16cid:durableId="79329212">
    <w:abstractNumId w:val="12"/>
  </w:num>
  <w:num w:numId="13" w16cid:durableId="846821029">
    <w:abstractNumId w:val="15"/>
  </w:num>
  <w:num w:numId="14" w16cid:durableId="1401249118">
    <w:abstractNumId w:val="7"/>
  </w:num>
  <w:num w:numId="15" w16cid:durableId="377973902">
    <w:abstractNumId w:val="11"/>
  </w:num>
  <w:num w:numId="16" w16cid:durableId="1417088620">
    <w:abstractNumId w:val="1"/>
  </w:num>
  <w:num w:numId="17" w16cid:durableId="876085396">
    <w:abstractNumId w:val="3"/>
  </w:num>
  <w:num w:numId="18" w16cid:durableId="1430394720">
    <w:abstractNumId w:val="22"/>
  </w:num>
  <w:num w:numId="19" w16cid:durableId="778109641">
    <w:abstractNumId w:val="18"/>
  </w:num>
  <w:num w:numId="20" w16cid:durableId="1696417813">
    <w:abstractNumId w:val="4"/>
  </w:num>
  <w:num w:numId="21" w16cid:durableId="2074305837">
    <w:abstractNumId w:val="10"/>
  </w:num>
  <w:num w:numId="22" w16cid:durableId="5714293">
    <w:abstractNumId w:val="5"/>
  </w:num>
  <w:num w:numId="23" w16cid:durableId="1072586101">
    <w:abstractNumId w:val="2"/>
  </w:num>
  <w:num w:numId="24" w16cid:durableId="18925008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A0"/>
    <w:rsid w:val="00004AF8"/>
    <w:rsid w:val="0000574F"/>
    <w:rsid w:val="00007665"/>
    <w:rsid w:val="00016FF6"/>
    <w:rsid w:val="00020B4D"/>
    <w:rsid w:val="000238CE"/>
    <w:rsid w:val="000320E7"/>
    <w:rsid w:val="000341C6"/>
    <w:rsid w:val="00040D67"/>
    <w:rsid w:val="0004277C"/>
    <w:rsid w:val="00063F2D"/>
    <w:rsid w:val="00070FD7"/>
    <w:rsid w:val="0008659F"/>
    <w:rsid w:val="00093153"/>
    <w:rsid w:val="00093FCE"/>
    <w:rsid w:val="000963EF"/>
    <w:rsid w:val="000B5A88"/>
    <w:rsid w:val="000B6DBE"/>
    <w:rsid w:val="000C1986"/>
    <w:rsid w:val="000C34A3"/>
    <w:rsid w:val="000C6343"/>
    <w:rsid w:val="000C7E20"/>
    <w:rsid w:val="000D379B"/>
    <w:rsid w:val="000D6EDA"/>
    <w:rsid w:val="000D741D"/>
    <w:rsid w:val="000E6A78"/>
    <w:rsid w:val="00100C7A"/>
    <w:rsid w:val="001045A2"/>
    <w:rsid w:val="001074A5"/>
    <w:rsid w:val="00113200"/>
    <w:rsid w:val="001205CA"/>
    <w:rsid w:val="00121E42"/>
    <w:rsid w:val="0012309E"/>
    <w:rsid w:val="00123383"/>
    <w:rsid w:val="00130018"/>
    <w:rsid w:val="00141AE3"/>
    <w:rsid w:val="0015273A"/>
    <w:rsid w:val="00171CEC"/>
    <w:rsid w:val="001737B9"/>
    <w:rsid w:val="00193758"/>
    <w:rsid w:val="00196A0C"/>
    <w:rsid w:val="001A142C"/>
    <w:rsid w:val="001A2BB1"/>
    <w:rsid w:val="001A3DE0"/>
    <w:rsid w:val="001A3F7F"/>
    <w:rsid w:val="001A5DAB"/>
    <w:rsid w:val="001B78A5"/>
    <w:rsid w:val="001D23A0"/>
    <w:rsid w:val="001D265D"/>
    <w:rsid w:val="001D389B"/>
    <w:rsid w:val="001D51B6"/>
    <w:rsid w:val="001E1536"/>
    <w:rsid w:val="001E16BD"/>
    <w:rsid w:val="001F4353"/>
    <w:rsid w:val="001F5052"/>
    <w:rsid w:val="00200E45"/>
    <w:rsid w:val="00205516"/>
    <w:rsid w:val="00205955"/>
    <w:rsid w:val="0020677B"/>
    <w:rsid w:val="00207246"/>
    <w:rsid w:val="002278AD"/>
    <w:rsid w:val="0023423F"/>
    <w:rsid w:val="00237F68"/>
    <w:rsid w:val="002417AB"/>
    <w:rsid w:val="0025195F"/>
    <w:rsid w:val="002625E9"/>
    <w:rsid w:val="002A0847"/>
    <w:rsid w:val="002A4F29"/>
    <w:rsid w:val="002A5B3C"/>
    <w:rsid w:val="002A7856"/>
    <w:rsid w:val="002B6211"/>
    <w:rsid w:val="002C7F4B"/>
    <w:rsid w:val="002F4757"/>
    <w:rsid w:val="002F4C4B"/>
    <w:rsid w:val="00302710"/>
    <w:rsid w:val="00305EED"/>
    <w:rsid w:val="00316A4F"/>
    <w:rsid w:val="00335ACC"/>
    <w:rsid w:val="003426E8"/>
    <w:rsid w:val="0035473C"/>
    <w:rsid w:val="00365A15"/>
    <w:rsid w:val="00371C70"/>
    <w:rsid w:val="00394D03"/>
    <w:rsid w:val="003A4238"/>
    <w:rsid w:val="003A5A27"/>
    <w:rsid w:val="003C7A9A"/>
    <w:rsid w:val="003D4EEE"/>
    <w:rsid w:val="003E5AC3"/>
    <w:rsid w:val="003E6506"/>
    <w:rsid w:val="003F6212"/>
    <w:rsid w:val="00401DBC"/>
    <w:rsid w:val="0042172B"/>
    <w:rsid w:val="00422809"/>
    <w:rsid w:val="00435B76"/>
    <w:rsid w:val="00456B5D"/>
    <w:rsid w:val="00460488"/>
    <w:rsid w:val="004719E7"/>
    <w:rsid w:val="00474E6A"/>
    <w:rsid w:val="0048050A"/>
    <w:rsid w:val="00480BDB"/>
    <w:rsid w:val="0048617A"/>
    <w:rsid w:val="0049425E"/>
    <w:rsid w:val="004A409D"/>
    <w:rsid w:val="004A452E"/>
    <w:rsid w:val="004A6FBD"/>
    <w:rsid w:val="004C2F5B"/>
    <w:rsid w:val="004C4C82"/>
    <w:rsid w:val="004C613D"/>
    <w:rsid w:val="004D2599"/>
    <w:rsid w:val="004D2B3B"/>
    <w:rsid w:val="004D631C"/>
    <w:rsid w:val="004E2445"/>
    <w:rsid w:val="004E4B51"/>
    <w:rsid w:val="004E4BA8"/>
    <w:rsid w:val="00501E39"/>
    <w:rsid w:val="00507FC7"/>
    <w:rsid w:val="00522841"/>
    <w:rsid w:val="0053236A"/>
    <w:rsid w:val="00542C69"/>
    <w:rsid w:val="00546875"/>
    <w:rsid w:val="00547FE0"/>
    <w:rsid w:val="00554DC9"/>
    <w:rsid w:val="00561D83"/>
    <w:rsid w:val="00571A24"/>
    <w:rsid w:val="005760FB"/>
    <w:rsid w:val="0057706D"/>
    <w:rsid w:val="00577DD0"/>
    <w:rsid w:val="005952B9"/>
    <w:rsid w:val="005967C8"/>
    <w:rsid w:val="005A060E"/>
    <w:rsid w:val="005A4E31"/>
    <w:rsid w:val="005B66D2"/>
    <w:rsid w:val="005C49D9"/>
    <w:rsid w:val="005D24DF"/>
    <w:rsid w:val="005E0EC3"/>
    <w:rsid w:val="005E0FC9"/>
    <w:rsid w:val="005E7C2E"/>
    <w:rsid w:val="005F1C93"/>
    <w:rsid w:val="005F7195"/>
    <w:rsid w:val="006107AA"/>
    <w:rsid w:val="00614C2B"/>
    <w:rsid w:val="00616D75"/>
    <w:rsid w:val="006316C3"/>
    <w:rsid w:val="00634064"/>
    <w:rsid w:val="006427C4"/>
    <w:rsid w:val="00643429"/>
    <w:rsid w:val="006512CA"/>
    <w:rsid w:val="00654E8A"/>
    <w:rsid w:val="006559AA"/>
    <w:rsid w:val="00673CF0"/>
    <w:rsid w:val="0067585A"/>
    <w:rsid w:val="00692558"/>
    <w:rsid w:val="006A0209"/>
    <w:rsid w:val="006C05BA"/>
    <w:rsid w:val="006C0952"/>
    <w:rsid w:val="006D6A92"/>
    <w:rsid w:val="006D6D05"/>
    <w:rsid w:val="006D771E"/>
    <w:rsid w:val="006E535A"/>
    <w:rsid w:val="006E7C01"/>
    <w:rsid w:val="0070599F"/>
    <w:rsid w:val="00713D7A"/>
    <w:rsid w:val="00724C31"/>
    <w:rsid w:val="00725C38"/>
    <w:rsid w:val="007312DF"/>
    <w:rsid w:val="00731EC6"/>
    <w:rsid w:val="00734171"/>
    <w:rsid w:val="00734CD2"/>
    <w:rsid w:val="00745023"/>
    <w:rsid w:val="007547DF"/>
    <w:rsid w:val="00760F5C"/>
    <w:rsid w:val="00765EBB"/>
    <w:rsid w:val="007A18A0"/>
    <w:rsid w:val="007B5FAC"/>
    <w:rsid w:val="007B60C3"/>
    <w:rsid w:val="007C4576"/>
    <w:rsid w:val="007C4DE6"/>
    <w:rsid w:val="007C6071"/>
    <w:rsid w:val="007D2BA4"/>
    <w:rsid w:val="007D781A"/>
    <w:rsid w:val="007E10D6"/>
    <w:rsid w:val="007E7835"/>
    <w:rsid w:val="00803776"/>
    <w:rsid w:val="00803A98"/>
    <w:rsid w:val="00803ABB"/>
    <w:rsid w:val="00804818"/>
    <w:rsid w:val="00807A28"/>
    <w:rsid w:val="00815A8B"/>
    <w:rsid w:val="00827F66"/>
    <w:rsid w:val="008411CD"/>
    <w:rsid w:val="008458BE"/>
    <w:rsid w:val="00850BD3"/>
    <w:rsid w:val="00851145"/>
    <w:rsid w:val="00851C61"/>
    <w:rsid w:val="00861DF8"/>
    <w:rsid w:val="00863B0D"/>
    <w:rsid w:val="00865962"/>
    <w:rsid w:val="00867429"/>
    <w:rsid w:val="00875537"/>
    <w:rsid w:val="008777D8"/>
    <w:rsid w:val="00887F29"/>
    <w:rsid w:val="008A1CC5"/>
    <w:rsid w:val="008A3A32"/>
    <w:rsid w:val="008C2325"/>
    <w:rsid w:val="008E1D9F"/>
    <w:rsid w:val="008E260E"/>
    <w:rsid w:val="008E2C47"/>
    <w:rsid w:val="00901B36"/>
    <w:rsid w:val="0091222F"/>
    <w:rsid w:val="0091319C"/>
    <w:rsid w:val="0092671D"/>
    <w:rsid w:val="00942EFA"/>
    <w:rsid w:val="0094359A"/>
    <w:rsid w:val="00951909"/>
    <w:rsid w:val="00971786"/>
    <w:rsid w:val="00976DBB"/>
    <w:rsid w:val="009869D0"/>
    <w:rsid w:val="009900BB"/>
    <w:rsid w:val="00991917"/>
    <w:rsid w:val="009A6866"/>
    <w:rsid w:val="009A7ABD"/>
    <w:rsid w:val="009B048B"/>
    <w:rsid w:val="009B6468"/>
    <w:rsid w:val="009E44B5"/>
    <w:rsid w:val="009E49A9"/>
    <w:rsid w:val="009E786E"/>
    <w:rsid w:val="009F0DB1"/>
    <w:rsid w:val="009F2222"/>
    <w:rsid w:val="009F7C5B"/>
    <w:rsid w:val="00A03A61"/>
    <w:rsid w:val="00A07596"/>
    <w:rsid w:val="00A158B8"/>
    <w:rsid w:val="00A327D0"/>
    <w:rsid w:val="00A37B6E"/>
    <w:rsid w:val="00A57157"/>
    <w:rsid w:val="00A65447"/>
    <w:rsid w:val="00A67106"/>
    <w:rsid w:val="00A71211"/>
    <w:rsid w:val="00A727A2"/>
    <w:rsid w:val="00A86719"/>
    <w:rsid w:val="00AA1EDD"/>
    <w:rsid w:val="00AA4DFC"/>
    <w:rsid w:val="00AB7097"/>
    <w:rsid w:val="00AB7C7B"/>
    <w:rsid w:val="00AC5EEC"/>
    <w:rsid w:val="00AE57BB"/>
    <w:rsid w:val="00AE5ED9"/>
    <w:rsid w:val="00AF5C43"/>
    <w:rsid w:val="00B061EF"/>
    <w:rsid w:val="00B0670D"/>
    <w:rsid w:val="00B0696D"/>
    <w:rsid w:val="00B154D7"/>
    <w:rsid w:val="00B33511"/>
    <w:rsid w:val="00B369B5"/>
    <w:rsid w:val="00B509E5"/>
    <w:rsid w:val="00B526A9"/>
    <w:rsid w:val="00B63A92"/>
    <w:rsid w:val="00B706C9"/>
    <w:rsid w:val="00B80A3E"/>
    <w:rsid w:val="00B87FC4"/>
    <w:rsid w:val="00B92712"/>
    <w:rsid w:val="00BB2D4D"/>
    <w:rsid w:val="00BC34D7"/>
    <w:rsid w:val="00BD58C3"/>
    <w:rsid w:val="00BD7C92"/>
    <w:rsid w:val="00BE2990"/>
    <w:rsid w:val="00BE4787"/>
    <w:rsid w:val="00BF0B8F"/>
    <w:rsid w:val="00BF0E5E"/>
    <w:rsid w:val="00BF5076"/>
    <w:rsid w:val="00C02FB0"/>
    <w:rsid w:val="00C1278B"/>
    <w:rsid w:val="00C16BAC"/>
    <w:rsid w:val="00C250F2"/>
    <w:rsid w:val="00C25F1D"/>
    <w:rsid w:val="00C34EE2"/>
    <w:rsid w:val="00C35DCB"/>
    <w:rsid w:val="00C418CB"/>
    <w:rsid w:val="00C45AF4"/>
    <w:rsid w:val="00C47F45"/>
    <w:rsid w:val="00C53B07"/>
    <w:rsid w:val="00C64D6B"/>
    <w:rsid w:val="00C74D73"/>
    <w:rsid w:val="00C83676"/>
    <w:rsid w:val="00CA05B6"/>
    <w:rsid w:val="00CB2481"/>
    <w:rsid w:val="00CB3776"/>
    <w:rsid w:val="00CB6767"/>
    <w:rsid w:val="00CC3810"/>
    <w:rsid w:val="00CD110F"/>
    <w:rsid w:val="00CD31FF"/>
    <w:rsid w:val="00CE0892"/>
    <w:rsid w:val="00CE0FA7"/>
    <w:rsid w:val="00CE2668"/>
    <w:rsid w:val="00CF471B"/>
    <w:rsid w:val="00D01804"/>
    <w:rsid w:val="00D01971"/>
    <w:rsid w:val="00D026E3"/>
    <w:rsid w:val="00D07B8D"/>
    <w:rsid w:val="00D211C3"/>
    <w:rsid w:val="00D467AE"/>
    <w:rsid w:val="00D51D7F"/>
    <w:rsid w:val="00D5272C"/>
    <w:rsid w:val="00D574C5"/>
    <w:rsid w:val="00D61279"/>
    <w:rsid w:val="00D6236D"/>
    <w:rsid w:val="00D6735F"/>
    <w:rsid w:val="00D74B75"/>
    <w:rsid w:val="00D943DB"/>
    <w:rsid w:val="00DB2B5C"/>
    <w:rsid w:val="00DB3DDB"/>
    <w:rsid w:val="00DC0E3A"/>
    <w:rsid w:val="00DD0F76"/>
    <w:rsid w:val="00DD3A19"/>
    <w:rsid w:val="00E05D32"/>
    <w:rsid w:val="00E1767E"/>
    <w:rsid w:val="00E17B50"/>
    <w:rsid w:val="00E20AFA"/>
    <w:rsid w:val="00E2331D"/>
    <w:rsid w:val="00E363AD"/>
    <w:rsid w:val="00E45226"/>
    <w:rsid w:val="00E72896"/>
    <w:rsid w:val="00EA7647"/>
    <w:rsid w:val="00EB01FE"/>
    <w:rsid w:val="00EC107D"/>
    <w:rsid w:val="00EC3519"/>
    <w:rsid w:val="00EC7B1B"/>
    <w:rsid w:val="00EF4FED"/>
    <w:rsid w:val="00EF563E"/>
    <w:rsid w:val="00F00C81"/>
    <w:rsid w:val="00F02BCD"/>
    <w:rsid w:val="00F17EDF"/>
    <w:rsid w:val="00F2040C"/>
    <w:rsid w:val="00F2198D"/>
    <w:rsid w:val="00F21E07"/>
    <w:rsid w:val="00F22D0E"/>
    <w:rsid w:val="00F2544D"/>
    <w:rsid w:val="00F313F6"/>
    <w:rsid w:val="00F474D7"/>
    <w:rsid w:val="00F47EB1"/>
    <w:rsid w:val="00F66D8A"/>
    <w:rsid w:val="00F7551A"/>
    <w:rsid w:val="00F768E4"/>
    <w:rsid w:val="00F876C6"/>
    <w:rsid w:val="00F96B15"/>
    <w:rsid w:val="00F978FC"/>
    <w:rsid w:val="00FC2050"/>
    <w:rsid w:val="00FD170F"/>
    <w:rsid w:val="00FE5234"/>
    <w:rsid w:val="00FE6354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,"/>
  <w14:docId w14:val="5626A820"/>
  <w15:docId w15:val="{E06F7A5D-4E5A-475A-9744-63BE7ED6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21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9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4E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E8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197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A4E3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5A4E3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51D7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Revision">
    <w:name w:val="Revision"/>
    <w:hidden/>
    <w:uiPriority w:val="99"/>
    <w:semiHidden/>
    <w:rsid w:val="001F4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F4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3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35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35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.docx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gabius\Documents\VACANCY%20BULLETIN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4CC88D09D7341B54102857D66FA11" ma:contentTypeVersion="14" ma:contentTypeDescription="Create a new document." ma:contentTypeScope="" ma:versionID="1a678c62d4d4d4fde69f1eefb4761d0c">
  <xsd:schema xmlns:xsd="http://www.w3.org/2001/XMLSchema" xmlns:xs="http://www.w3.org/2001/XMLSchema" xmlns:p="http://schemas.microsoft.com/office/2006/metadata/properties" xmlns:ns3="bd5d8be3-3e13-49d2-9086-7c1c7b7e7f46" xmlns:ns4="6aae94f4-93a8-4c39-9c9a-ea7c4f3f668f" targetNamespace="http://schemas.microsoft.com/office/2006/metadata/properties" ma:root="true" ma:fieldsID="1b270fbad35e794ea380ac35bb669df7" ns3:_="" ns4:_="">
    <xsd:import namespace="bd5d8be3-3e13-49d2-9086-7c1c7b7e7f46"/>
    <xsd:import namespace="6aae94f4-93a8-4c39-9c9a-ea7c4f3f6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be3-3e13-49d2-9086-7c1c7b7e7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e94f4-93a8-4c39-9c9a-ea7c4f3f6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CFD8D3-2D45-40D8-864E-B04DA3F0D02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565CA96-6A25-4C53-B7BC-3F8049D32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72660-70D5-470F-AE4D-8A72917435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442B87-7C52-4EBE-AF4A-134043EBD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be3-3e13-49d2-9086-7c1c7b7e7f46"/>
    <ds:schemaRef ds:uri="6aae94f4-93a8-4c39-9c9a-ea7c4f3f6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VACANCY BULLETIN ADVERT</Template>
  <TotalTime>1</TotalTime>
  <Pages>3</Pages>
  <Words>536</Words>
  <Characters>2875</Characters>
  <Application>Microsoft Office Word</Application>
  <DocSecurity>0</DocSecurity>
  <Lines>68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tshoagongqs</dc:creator>
  <cp:lastModifiedBy>Virginia Mapula Letshekga</cp:lastModifiedBy>
  <cp:revision>2</cp:revision>
  <cp:lastPrinted>2019-05-22T11:11:00Z</cp:lastPrinted>
  <dcterms:created xsi:type="dcterms:W3CDTF">2026-10-06T12:23:00Z</dcterms:created>
  <dcterms:modified xsi:type="dcterms:W3CDTF">2026-10-06T12:23:00Z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0x010100E0E4CC88D09D7341B54102857D66FA11</vt:lpwstr>
  </property>
</Properties>
</file>